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31E65845" w:rsidR="00676028" w:rsidRPr="00676028" w:rsidRDefault="00FB4FA7" w:rsidP="00676028">
      <w:pPr>
        <w:pStyle w:val="Heading2"/>
        <w:spacing w:before="200" w:after="120"/>
        <w:rPr>
          <w:rFonts w:ascii="Arial" w:hAnsi="Arial" w:cs="Arial"/>
          <w:bCs/>
          <w:color w:val="003772"/>
          <w:szCs w:val="36"/>
          <w:lang w:eastAsia="en-US"/>
        </w:rPr>
      </w:pPr>
      <w:r>
        <w:rPr>
          <w:rFonts w:ascii="Arial" w:hAnsi="Arial" w:cs="Arial"/>
          <w:bCs/>
          <w:color w:val="003772"/>
          <w:szCs w:val="36"/>
          <w:lang w:eastAsia="en-US"/>
        </w:rPr>
        <w:t>Libraries Board of South Australia</w:t>
      </w:r>
      <w:r w:rsidR="00676028" w:rsidRPr="00676028">
        <w:rPr>
          <w:rFonts w:ascii="Arial" w:hAnsi="Arial" w:cs="Arial"/>
          <w:bCs/>
          <w:color w:val="003772"/>
          <w:szCs w:val="36"/>
          <w:lang w:eastAsia="en-US"/>
        </w:rPr>
        <w:t xml:space="preserve"> 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emailed in PDF format to </w:t>
      </w:r>
      <w:hyperlink r:id="rId10" w:history="1">
        <w:r w:rsidRPr="00676028">
          <w:rPr>
            <w:rStyle w:val="Hyperlink"/>
            <w:i/>
            <w:iCs/>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nominee and will be treated confidentially </w:t>
      </w:r>
    </w:p>
    <w:p w14:paraId="09ACC2C1" w14:textId="77777777"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0"/>
        <w:gridCol w:w="1174"/>
        <w:gridCol w:w="5891"/>
      </w:tblGrid>
      <w:tr w:rsidR="00676028" w:rsidRPr="00676028" w14:paraId="585737F3" w14:textId="77777777" w:rsidTr="00ED78F2">
        <w:tc>
          <w:tcPr>
            <w:tcW w:w="9855" w:type="dxa"/>
            <w:gridSpan w:val="3"/>
            <w:shd w:val="clear" w:color="auto" w:fill="17365D"/>
          </w:tcPr>
          <w:p w14:paraId="77497695" w14:textId="6A265AD8" w:rsidR="00676028" w:rsidRPr="00676028" w:rsidRDefault="00FB4FA7"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Libraries Board of South Australia</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6E9457D4" w14:textId="77777777" w:rsidR="00676028" w:rsidRPr="00676028" w:rsidRDefault="00676028" w:rsidP="00ED78F2">
            <w:pPr>
              <w:spacing w:before="60" w:after="60" w:line="240" w:lineRule="auto"/>
              <w:rPr>
                <w:b/>
                <w:bCs/>
              </w:rPr>
            </w:pPr>
            <w:r w:rsidRPr="00676028">
              <w:rPr>
                <w:b/>
                <w:bCs/>
              </w:rPr>
              <w:t xml:space="preserve">Council meeting date and minute reference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council is recommending the nominee is suitable for the role. </w:t>
            </w:r>
          </w:p>
        </w:tc>
      </w:tr>
    </w:tbl>
    <w:p w14:paraId="10769DFC" w14:textId="77777777" w:rsidR="00676028" w:rsidRPr="00676028" w:rsidRDefault="00676028" w:rsidP="00676028">
      <w:pPr>
        <w:spacing w:before="0" w:after="160" w:line="278" w:lineRule="auto"/>
        <w:rPr>
          <w:b/>
          <w:bCs/>
          <w:lang w:val="en-AU"/>
        </w:rPr>
      </w:pPr>
      <w:r w:rsidRPr="00676028">
        <w:rPr>
          <w:b/>
          <w:bCs/>
          <w:lang w:val="en-AU"/>
        </w:rPr>
        <w:br w:type="page"/>
      </w:r>
    </w:p>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58E0DABA" w:rsidR="00676028" w:rsidRPr="00676028" w:rsidRDefault="00FB4FA7"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Libraries Board of South Australia</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Denotes a Mandatory Field. The information in this form is provided by the LGA to the relevant Minister/State Government Authority for the purposes of actioning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First Name:*</w:t>
            </w:r>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Middle Name:*</w:t>
            </w:r>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r w:rsidRPr="00676028">
              <w:rPr>
                <w:b/>
                <w:bCs/>
              </w:rPr>
              <w:t>Surname:*</w:t>
            </w:r>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Home / Personal Postal Address:*</w:t>
            </w:r>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Do you agree for your details to be retained on the LGA Nominees Database for a period of 12 months in order to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No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Yes,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F687" w14:textId="77777777" w:rsidR="005E6B1B" w:rsidRDefault="005E6B1B" w:rsidP="002109C9">
      <w:pPr>
        <w:spacing w:before="0" w:line="240" w:lineRule="auto"/>
      </w:pPr>
      <w:r>
        <w:separator/>
      </w:r>
    </w:p>
  </w:endnote>
  <w:endnote w:type="continuationSeparator" w:id="0">
    <w:p w14:paraId="2BBBC1E9" w14:textId="77777777" w:rsidR="005E6B1B" w:rsidRDefault="005E6B1B"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F4E3F" w14:textId="77777777" w:rsidR="005E6B1B" w:rsidRDefault="005E6B1B" w:rsidP="002109C9">
      <w:pPr>
        <w:spacing w:before="0" w:line="240" w:lineRule="auto"/>
      </w:pPr>
      <w:r>
        <w:separator/>
      </w:r>
    </w:p>
  </w:footnote>
  <w:footnote w:type="continuationSeparator" w:id="0">
    <w:p w14:paraId="176F4C97" w14:textId="77777777" w:rsidR="005E6B1B" w:rsidRDefault="005E6B1B"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729F5"/>
    <w:rsid w:val="00082564"/>
    <w:rsid w:val="00097D54"/>
    <w:rsid w:val="000A1BE1"/>
    <w:rsid w:val="000B584E"/>
    <w:rsid w:val="000B5E04"/>
    <w:rsid w:val="000C591A"/>
    <w:rsid w:val="000D4A7B"/>
    <w:rsid w:val="000E6BBB"/>
    <w:rsid w:val="000E7211"/>
    <w:rsid w:val="000F62F4"/>
    <w:rsid w:val="00110102"/>
    <w:rsid w:val="001237C0"/>
    <w:rsid w:val="00131CF5"/>
    <w:rsid w:val="00176FAA"/>
    <w:rsid w:val="001A3384"/>
    <w:rsid w:val="001A4490"/>
    <w:rsid w:val="001C10C0"/>
    <w:rsid w:val="001D2B94"/>
    <w:rsid w:val="001E54C1"/>
    <w:rsid w:val="002055C1"/>
    <w:rsid w:val="00207FB9"/>
    <w:rsid w:val="002109C9"/>
    <w:rsid w:val="00214DFF"/>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94658"/>
    <w:rsid w:val="003C1EE5"/>
    <w:rsid w:val="003C661B"/>
    <w:rsid w:val="003D336C"/>
    <w:rsid w:val="003F4299"/>
    <w:rsid w:val="003F5287"/>
    <w:rsid w:val="003F5EA8"/>
    <w:rsid w:val="00403688"/>
    <w:rsid w:val="004126EB"/>
    <w:rsid w:val="004221FB"/>
    <w:rsid w:val="00426D50"/>
    <w:rsid w:val="004516CE"/>
    <w:rsid w:val="00453DA7"/>
    <w:rsid w:val="00455A1A"/>
    <w:rsid w:val="004765C3"/>
    <w:rsid w:val="00486A6A"/>
    <w:rsid w:val="004A07A3"/>
    <w:rsid w:val="004B5241"/>
    <w:rsid w:val="004B68B0"/>
    <w:rsid w:val="004D0AAA"/>
    <w:rsid w:val="004E27B2"/>
    <w:rsid w:val="004F26FD"/>
    <w:rsid w:val="00513F9A"/>
    <w:rsid w:val="00545058"/>
    <w:rsid w:val="00555F7C"/>
    <w:rsid w:val="0059591F"/>
    <w:rsid w:val="005B3457"/>
    <w:rsid w:val="005C0108"/>
    <w:rsid w:val="005C4157"/>
    <w:rsid w:val="005D2205"/>
    <w:rsid w:val="005D31B8"/>
    <w:rsid w:val="005E0D2F"/>
    <w:rsid w:val="005E26DC"/>
    <w:rsid w:val="005E6B1B"/>
    <w:rsid w:val="005F1C91"/>
    <w:rsid w:val="0061338D"/>
    <w:rsid w:val="00617C97"/>
    <w:rsid w:val="00623DC1"/>
    <w:rsid w:val="00661EDF"/>
    <w:rsid w:val="006640D3"/>
    <w:rsid w:val="00673FFF"/>
    <w:rsid w:val="00676028"/>
    <w:rsid w:val="0068641B"/>
    <w:rsid w:val="006A5CD2"/>
    <w:rsid w:val="006C00D4"/>
    <w:rsid w:val="006C691C"/>
    <w:rsid w:val="006D5FDC"/>
    <w:rsid w:val="006F6590"/>
    <w:rsid w:val="00703AD1"/>
    <w:rsid w:val="00713018"/>
    <w:rsid w:val="00740AD7"/>
    <w:rsid w:val="007450A7"/>
    <w:rsid w:val="00747564"/>
    <w:rsid w:val="00755DE4"/>
    <w:rsid w:val="00764F9E"/>
    <w:rsid w:val="007928F2"/>
    <w:rsid w:val="00794462"/>
    <w:rsid w:val="007A18DA"/>
    <w:rsid w:val="007A35D5"/>
    <w:rsid w:val="007B054D"/>
    <w:rsid w:val="007D0024"/>
    <w:rsid w:val="007D70E8"/>
    <w:rsid w:val="007E1D5C"/>
    <w:rsid w:val="007F4BE1"/>
    <w:rsid w:val="007F5C3D"/>
    <w:rsid w:val="00803CF2"/>
    <w:rsid w:val="0080439B"/>
    <w:rsid w:val="008072AA"/>
    <w:rsid w:val="00857B6F"/>
    <w:rsid w:val="008763D2"/>
    <w:rsid w:val="008957D0"/>
    <w:rsid w:val="008B64D0"/>
    <w:rsid w:val="008E044B"/>
    <w:rsid w:val="008F6D30"/>
    <w:rsid w:val="00910A4A"/>
    <w:rsid w:val="00913BD0"/>
    <w:rsid w:val="00932003"/>
    <w:rsid w:val="009445B3"/>
    <w:rsid w:val="0099224F"/>
    <w:rsid w:val="009A4347"/>
    <w:rsid w:val="009E7A6D"/>
    <w:rsid w:val="00A20A3C"/>
    <w:rsid w:val="00A269D9"/>
    <w:rsid w:val="00A91640"/>
    <w:rsid w:val="00AC2D03"/>
    <w:rsid w:val="00AC2D2E"/>
    <w:rsid w:val="00AC40DA"/>
    <w:rsid w:val="00AD738E"/>
    <w:rsid w:val="00B0561A"/>
    <w:rsid w:val="00B60F72"/>
    <w:rsid w:val="00B61C49"/>
    <w:rsid w:val="00B72D64"/>
    <w:rsid w:val="00B7677F"/>
    <w:rsid w:val="00B83183"/>
    <w:rsid w:val="00B86D0C"/>
    <w:rsid w:val="00B967C0"/>
    <w:rsid w:val="00BD337A"/>
    <w:rsid w:val="00BE674E"/>
    <w:rsid w:val="00C2586D"/>
    <w:rsid w:val="00C26D3C"/>
    <w:rsid w:val="00C6712C"/>
    <w:rsid w:val="00C7571F"/>
    <w:rsid w:val="00C84769"/>
    <w:rsid w:val="00CB0795"/>
    <w:rsid w:val="00CB64C2"/>
    <w:rsid w:val="00CB7669"/>
    <w:rsid w:val="00CC33EC"/>
    <w:rsid w:val="00CC3A80"/>
    <w:rsid w:val="00CD0E21"/>
    <w:rsid w:val="00CD4486"/>
    <w:rsid w:val="00CE421F"/>
    <w:rsid w:val="00CE76C1"/>
    <w:rsid w:val="00CF3FA3"/>
    <w:rsid w:val="00D069ED"/>
    <w:rsid w:val="00D34807"/>
    <w:rsid w:val="00D36898"/>
    <w:rsid w:val="00D449CC"/>
    <w:rsid w:val="00D62D68"/>
    <w:rsid w:val="00D64D75"/>
    <w:rsid w:val="00D84BDD"/>
    <w:rsid w:val="00D93608"/>
    <w:rsid w:val="00D9364A"/>
    <w:rsid w:val="00D952A8"/>
    <w:rsid w:val="00D97FB2"/>
    <w:rsid w:val="00DB3D36"/>
    <w:rsid w:val="00DC45F0"/>
    <w:rsid w:val="00DC6904"/>
    <w:rsid w:val="00DE1FD1"/>
    <w:rsid w:val="00DE21F4"/>
    <w:rsid w:val="00E25047"/>
    <w:rsid w:val="00E250EC"/>
    <w:rsid w:val="00E25611"/>
    <w:rsid w:val="00E44F4C"/>
    <w:rsid w:val="00E55110"/>
    <w:rsid w:val="00E57DB6"/>
    <w:rsid w:val="00E87692"/>
    <w:rsid w:val="00EA3E68"/>
    <w:rsid w:val="00EB1700"/>
    <w:rsid w:val="00EB1CAF"/>
    <w:rsid w:val="00EB2C82"/>
    <w:rsid w:val="00EC1B9C"/>
    <w:rsid w:val="00EC72FF"/>
    <w:rsid w:val="00ED494D"/>
    <w:rsid w:val="00ED78F2"/>
    <w:rsid w:val="00F11DB7"/>
    <w:rsid w:val="00F16FD4"/>
    <w:rsid w:val="00F34E8D"/>
    <w:rsid w:val="00F4280F"/>
    <w:rsid w:val="00F42DB9"/>
    <w:rsid w:val="00F70C06"/>
    <w:rsid w:val="00F9632D"/>
    <w:rsid w:val="00FB4FA7"/>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customXml/itemProps2.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9FF365-4D74-4FA4-A98F-634CC46F7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LGA South Australia normal template</Template>
  <TotalTime>1</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LGA South Australia</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 South Australia</dc:title>
  <dc:subject/>
  <dc:creator>Leeanne Manuel</dc:creator>
  <cp:keywords/>
  <dc:description/>
  <cp:lastModifiedBy>Maria Russo</cp:lastModifiedBy>
  <cp:revision>3</cp:revision>
  <cp:lastPrinted>2024-07-18T02:36:00Z</cp:lastPrinted>
  <dcterms:created xsi:type="dcterms:W3CDTF">2026-11-04T00:52:00Z</dcterms:created>
  <dcterms:modified xsi:type="dcterms:W3CDTF">2026-11-04T00:53:00Z</dcterms:modified>
</cp:coreProperties>
</file>