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319BAB73" w:rsidR="00676028" w:rsidRPr="00676028" w:rsidRDefault="00EB713C" w:rsidP="00676028">
      <w:pPr>
        <w:pStyle w:val="Heading2"/>
        <w:spacing w:before="200" w:after="120"/>
        <w:rPr>
          <w:rFonts w:ascii="Arial" w:hAnsi="Arial" w:cs="Arial"/>
          <w:bCs/>
          <w:color w:val="003772"/>
          <w:szCs w:val="36"/>
          <w:lang w:eastAsia="en-US"/>
        </w:rPr>
      </w:pPr>
      <w:r w:rsidRPr="00EB713C">
        <w:rPr>
          <w:rFonts w:ascii="Arial" w:hAnsi="Arial" w:cs="Arial"/>
          <w:bCs/>
          <w:color w:val="003772"/>
          <w:szCs w:val="36"/>
          <w:lang w:eastAsia="en-US"/>
        </w:rPr>
        <w:t xml:space="preserve">LGA Local Government Transport Advisory Panel </w:t>
      </w:r>
      <w:r w:rsidR="00676028" w:rsidRPr="00676028">
        <w:rPr>
          <w:rFonts w:ascii="Arial" w:hAnsi="Arial" w:cs="Arial"/>
          <w:bCs/>
          <w:color w:val="003772"/>
          <w:szCs w:val="36"/>
          <w:lang w:eastAsia="en-US"/>
        </w:rPr>
        <w:t xml:space="preserve">— </w:t>
      </w:r>
      <w:r w:rsidR="00676028" w:rsidRPr="00676028">
        <w:rPr>
          <w:rFonts w:ascii="Arial" w:hAnsi="Arial" w:cs="Arial"/>
          <w:bCs/>
          <w:color w:val="003772"/>
          <w:szCs w:val="36"/>
          <w:lang w:eastAsia="en-US"/>
        </w:rPr>
        <w:br/>
        <w:t xml:space="preserve">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27370D33" w:rsidR="00676028" w:rsidRPr="00676028" w:rsidRDefault="00676028" w:rsidP="00676028">
      <w:pPr>
        <w:numPr>
          <w:ilvl w:val="0"/>
          <w:numId w:val="9"/>
        </w:numPr>
        <w:spacing w:before="0" w:after="60" w:line="278" w:lineRule="auto"/>
        <w:ind w:left="714" w:hanging="357"/>
        <w:contextualSpacing/>
        <w:rPr>
          <w:i/>
          <w:iCs/>
        </w:rPr>
      </w:pPr>
      <w:r w:rsidRPr="00676028">
        <w:rPr>
          <w:i/>
          <w:iCs/>
        </w:rPr>
        <w:t>Must be emailed in PDF format to</w:t>
      </w:r>
      <w:r w:rsidR="00060837" w:rsidRPr="00CC59FF">
        <w:rPr>
          <w:i/>
          <w:iCs/>
        </w:rPr>
        <w:t xml:space="preserve"> </w:t>
      </w:r>
      <w:hyperlink r:id="rId10" w:history="1">
        <w:r w:rsidR="00CC59FF" w:rsidRPr="00CC59FF">
          <w:rPr>
            <w:rStyle w:val="Hyperlink"/>
            <w:rFonts w:cs="Open Sans"/>
            <w:i/>
            <w:iCs/>
            <w:lang w:eastAsia="en-AU"/>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nominee and will be treated confidentially </w:t>
      </w:r>
    </w:p>
    <w:p w14:paraId="09ACC2C1" w14:textId="20007F05"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5"/>
        <w:gridCol w:w="1174"/>
        <w:gridCol w:w="5886"/>
      </w:tblGrid>
      <w:tr w:rsidR="00676028" w:rsidRPr="00676028" w14:paraId="585737F3" w14:textId="77777777" w:rsidTr="00ED78F2">
        <w:tc>
          <w:tcPr>
            <w:tcW w:w="9855" w:type="dxa"/>
            <w:gridSpan w:val="3"/>
            <w:shd w:val="clear" w:color="auto" w:fill="17365D"/>
          </w:tcPr>
          <w:p w14:paraId="77497695" w14:textId="5CD179BD" w:rsidR="00676028" w:rsidRPr="00676028" w:rsidRDefault="0052175E"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Local Government Transport Advisory Panel</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5A9DB3DB" w14:textId="77777777" w:rsidR="00B35C5D" w:rsidRDefault="00B35C5D" w:rsidP="00ED78F2">
            <w:pPr>
              <w:spacing w:before="60" w:after="60" w:line="240" w:lineRule="auto"/>
              <w:rPr>
                <w:b/>
                <w:bCs/>
              </w:rPr>
            </w:pPr>
            <w:r>
              <w:rPr>
                <w:b/>
                <w:bCs/>
              </w:rPr>
              <w:t>CEO endorsement required</w:t>
            </w:r>
          </w:p>
          <w:p w14:paraId="6E9457D4" w14:textId="3E3D8ED7" w:rsidR="00676028" w:rsidRPr="00676028" w:rsidRDefault="00676028" w:rsidP="00ED78F2">
            <w:pPr>
              <w:spacing w:before="60" w:after="60" w:line="240" w:lineRule="auto"/>
              <w:rPr>
                <w:b/>
                <w:bCs/>
              </w:rPr>
            </w:pPr>
            <w:r w:rsidRPr="00676028">
              <w:rPr>
                <w:b/>
                <w:bCs/>
              </w:rPr>
              <w:t xml:space="preserv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000000">
              <w:rPr>
                <w:sz w:val="20"/>
                <w:szCs w:val="20"/>
                <w:lang w:val="en-AU"/>
              </w:rPr>
            </w:r>
            <w:r w:rsidR="00000000">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000000">
              <w:rPr>
                <w:sz w:val="20"/>
                <w:szCs w:val="20"/>
                <w:lang w:val="en-AU"/>
              </w:rPr>
            </w:r>
            <w:r w:rsidR="00000000">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00000000">
              <w:rPr>
                <w:sz w:val="20"/>
                <w:szCs w:val="20"/>
                <w:lang w:val="en-AU"/>
              </w:rPr>
            </w:r>
            <w:r w:rsidR="00000000">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council is recommending the nominee is suitable for the role. </w:t>
            </w:r>
          </w:p>
        </w:tc>
      </w:tr>
    </w:tbl>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76439314" w:rsidR="00676028" w:rsidRPr="00676028" w:rsidRDefault="0052175E"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Local Government Transport Advisory Panel</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Denotes a Mandatory Field. The information in this form is provided by the LGA to the relevant Minister/State Government Authority for the purposes of actioning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 xml:space="preserve">First </w:t>
            </w:r>
            <w:proofErr w:type="gramStart"/>
            <w:r w:rsidRPr="00676028">
              <w:rPr>
                <w:b/>
                <w:bCs/>
              </w:rPr>
              <w:t>Name:*</w:t>
            </w:r>
            <w:proofErr w:type="gramEnd"/>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 xml:space="preserve">Middle </w:t>
            </w:r>
            <w:proofErr w:type="gramStart"/>
            <w:r w:rsidRPr="00676028">
              <w:rPr>
                <w:b/>
                <w:bCs/>
              </w:rPr>
              <w:t>Name:*</w:t>
            </w:r>
            <w:proofErr w:type="gramEnd"/>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proofErr w:type="gramStart"/>
            <w:r w:rsidRPr="00676028">
              <w:rPr>
                <w:b/>
                <w:bCs/>
              </w:rPr>
              <w:t>Surname:*</w:t>
            </w:r>
            <w:proofErr w:type="gramEnd"/>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 xml:space="preserve">Home / Personal Postal </w:t>
            </w:r>
            <w:proofErr w:type="gramStart"/>
            <w:r w:rsidRPr="00676028">
              <w:rPr>
                <w:b/>
                <w:bCs/>
              </w:rPr>
              <w:t>Address:*</w:t>
            </w:r>
            <w:proofErr w:type="gramEnd"/>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 xml:space="preserve">Do you agree for your details to be retained on the LGA Nominees Database for a period of 12 months </w:t>
            </w:r>
            <w:proofErr w:type="gramStart"/>
            <w:r w:rsidRPr="00676028">
              <w:rPr>
                <w:b/>
                <w:bCs/>
              </w:rPr>
              <w:t>in order to</w:t>
            </w:r>
            <w:proofErr w:type="gramEnd"/>
            <w:r w:rsidRPr="00676028">
              <w:rPr>
                <w:b/>
                <w:bCs/>
              </w:rPr>
              <w:t xml:space="preserve">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r w:rsidRPr="00676028">
              <w:t xml:space="preserve">        OR         </w:t>
            </w:r>
            <w:proofErr w:type="gramStart"/>
            <w:r w:rsidRPr="00676028">
              <w:t>No</w:t>
            </w:r>
            <w:proofErr w:type="gramEnd"/>
            <w:r w:rsidRPr="00676028">
              <w:t xml:space="preserve">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w:t>
            </w:r>
            <w:proofErr w:type="gramStart"/>
            <w:r w:rsidRPr="00676028">
              <w:t>Yes</w:t>
            </w:r>
            <w:proofErr w:type="gramEnd"/>
            <w:r w:rsidRPr="00676028">
              <w:t xml:space="preserve">,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00000000">
              <w:rPr>
                <w:lang w:val="en-AU"/>
              </w:rPr>
            </w:r>
            <w:r w:rsidR="00000000">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693DE" w14:textId="77777777" w:rsidR="00984390" w:rsidRDefault="00984390" w:rsidP="002109C9">
      <w:pPr>
        <w:spacing w:before="0" w:line="240" w:lineRule="auto"/>
      </w:pPr>
      <w:r>
        <w:separator/>
      </w:r>
    </w:p>
  </w:endnote>
  <w:endnote w:type="continuationSeparator" w:id="0">
    <w:p w14:paraId="706B8C2D" w14:textId="77777777" w:rsidR="00984390" w:rsidRDefault="00984390"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95648" w14:textId="77777777" w:rsidR="00984390" w:rsidRDefault="00984390" w:rsidP="002109C9">
      <w:pPr>
        <w:spacing w:before="0" w:line="240" w:lineRule="auto"/>
      </w:pPr>
      <w:r>
        <w:separator/>
      </w:r>
    </w:p>
  </w:footnote>
  <w:footnote w:type="continuationSeparator" w:id="0">
    <w:p w14:paraId="1966E14D" w14:textId="77777777" w:rsidR="00984390" w:rsidRDefault="00984390"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60837"/>
    <w:rsid w:val="000672CA"/>
    <w:rsid w:val="000729F5"/>
    <w:rsid w:val="00082564"/>
    <w:rsid w:val="00097D54"/>
    <w:rsid w:val="000A1BE1"/>
    <w:rsid w:val="000B584E"/>
    <w:rsid w:val="000B5E04"/>
    <w:rsid w:val="000C591A"/>
    <w:rsid w:val="000D4A7B"/>
    <w:rsid w:val="000E6BBB"/>
    <w:rsid w:val="000E7211"/>
    <w:rsid w:val="000F62F4"/>
    <w:rsid w:val="00110102"/>
    <w:rsid w:val="00131CF5"/>
    <w:rsid w:val="00176FAA"/>
    <w:rsid w:val="001A3384"/>
    <w:rsid w:val="001A4490"/>
    <w:rsid w:val="001C10C0"/>
    <w:rsid w:val="001D2B94"/>
    <w:rsid w:val="001E54C1"/>
    <w:rsid w:val="002055C1"/>
    <w:rsid w:val="00207FB9"/>
    <w:rsid w:val="002109C9"/>
    <w:rsid w:val="00214DFF"/>
    <w:rsid w:val="0022711E"/>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C1EE5"/>
    <w:rsid w:val="003C661B"/>
    <w:rsid w:val="003F4299"/>
    <w:rsid w:val="003F5287"/>
    <w:rsid w:val="003F5EA8"/>
    <w:rsid w:val="00403688"/>
    <w:rsid w:val="004126EB"/>
    <w:rsid w:val="004221FB"/>
    <w:rsid w:val="00426D50"/>
    <w:rsid w:val="00432AB8"/>
    <w:rsid w:val="004513CF"/>
    <w:rsid w:val="004516CE"/>
    <w:rsid w:val="00453DA7"/>
    <w:rsid w:val="00455A1A"/>
    <w:rsid w:val="004765C3"/>
    <w:rsid w:val="004A07A3"/>
    <w:rsid w:val="004B5241"/>
    <w:rsid w:val="004B68B0"/>
    <w:rsid w:val="004D0AAA"/>
    <w:rsid w:val="004E27B2"/>
    <w:rsid w:val="004F26FD"/>
    <w:rsid w:val="00513F9A"/>
    <w:rsid w:val="0052175E"/>
    <w:rsid w:val="00555F7C"/>
    <w:rsid w:val="0059591F"/>
    <w:rsid w:val="005B3457"/>
    <w:rsid w:val="005C0108"/>
    <w:rsid w:val="005C4157"/>
    <w:rsid w:val="005D2205"/>
    <w:rsid w:val="005D31B8"/>
    <w:rsid w:val="005D6E9D"/>
    <w:rsid w:val="005E0D2F"/>
    <w:rsid w:val="005E26DC"/>
    <w:rsid w:val="005E4FD9"/>
    <w:rsid w:val="005F1C91"/>
    <w:rsid w:val="0061338D"/>
    <w:rsid w:val="00617C97"/>
    <w:rsid w:val="00623DC1"/>
    <w:rsid w:val="006365E9"/>
    <w:rsid w:val="00661EDF"/>
    <w:rsid w:val="006640D3"/>
    <w:rsid w:val="00673FFF"/>
    <w:rsid w:val="00676028"/>
    <w:rsid w:val="0068641B"/>
    <w:rsid w:val="006A5CD2"/>
    <w:rsid w:val="006C00D4"/>
    <w:rsid w:val="006C691C"/>
    <w:rsid w:val="006F6590"/>
    <w:rsid w:val="00702DCF"/>
    <w:rsid w:val="00703AD1"/>
    <w:rsid w:val="007352CB"/>
    <w:rsid w:val="00740AD7"/>
    <w:rsid w:val="007450A7"/>
    <w:rsid w:val="00747564"/>
    <w:rsid w:val="00753541"/>
    <w:rsid w:val="00755DE4"/>
    <w:rsid w:val="00763A50"/>
    <w:rsid w:val="00764F9E"/>
    <w:rsid w:val="00794462"/>
    <w:rsid w:val="007A18DA"/>
    <w:rsid w:val="007A35D5"/>
    <w:rsid w:val="007D0024"/>
    <w:rsid w:val="007D70E8"/>
    <w:rsid w:val="007E1D5C"/>
    <w:rsid w:val="007F4BE1"/>
    <w:rsid w:val="00803CF2"/>
    <w:rsid w:val="0080439B"/>
    <w:rsid w:val="008072AA"/>
    <w:rsid w:val="00857B6F"/>
    <w:rsid w:val="008763D2"/>
    <w:rsid w:val="0089350A"/>
    <w:rsid w:val="008957D0"/>
    <w:rsid w:val="008B64D0"/>
    <w:rsid w:val="008E044B"/>
    <w:rsid w:val="008F6D30"/>
    <w:rsid w:val="00910A4A"/>
    <w:rsid w:val="00913BD0"/>
    <w:rsid w:val="00932003"/>
    <w:rsid w:val="00984390"/>
    <w:rsid w:val="0099224F"/>
    <w:rsid w:val="00997760"/>
    <w:rsid w:val="009A4347"/>
    <w:rsid w:val="009E7A6D"/>
    <w:rsid w:val="009F363E"/>
    <w:rsid w:val="00A20A3C"/>
    <w:rsid w:val="00A20AB4"/>
    <w:rsid w:val="00A269D9"/>
    <w:rsid w:val="00A47A88"/>
    <w:rsid w:val="00A91640"/>
    <w:rsid w:val="00AC2D03"/>
    <w:rsid w:val="00AC2D2E"/>
    <w:rsid w:val="00AC40DA"/>
    <w:rsid w:val="00AD738E"/>
    <w:rsid w:val="00B0561A"/>
    <w:rsid w:val="00B35C5D"/>
    <w:rsid w:val="00B60F72"/>
    <w:rsid w:val="00B61C49"/>
    <w:rsid w:val="00B72D64"/>
    <w:rsid w:val="00B83183"/>
    <w:rsid w:val="00B86D0C"/>
    <w:rsid w:val="00B967C0"/>
    <w:rsid w:val="00BD337A"/>
    <w:rsid w:val="00BE674E"/>
    <w:rsid w:val="00C2586D"/>
    <w:rsid w:val="00C26D3C"/>
    <w:rsid w:val="00C6712C"/>
    <w:rsid w:val="00C7571F"/>
    <w:rsid w:val="00C84769"/>
    <w:rsid w:val="00CB0795"/>
    <w:rsid w:val="00CB64C2"/>
    <w:rsid w:val="00CC3A80"/>
    <w:rsid w:val="00CC59FF"/>
    <w:rsid w:val="00CD0E21"/>
    <w:rsid w:val="00CD4486"/>
    <w:rsid w:val="00CE421F"/>
    <w:rsid w:val="00CE76C1"/>
    <w:rsid w:val="00CF3FA3"/>
    <w:rsid w:val="00D069ED"/>
    <w:rsid w:val="00D36898"/>
    <w:rsid w:val="00D449CC"/>
    <w:rsid w:val="00D62D68"/>
    <w:rsid w:val="00D64D75"/>
    <w:rsid w:val="00D84BDD"/>
    <w:rsid w:val="00D93608"/>
    <w:rsid w:val="00D9364A"/>
    <w:rsid w:val="00D952A8"/>
    <w:rsid w:val="00D97FB2"/>
    <w:rsid w:val="00DB3D36"/>
    <w:rsid w:val="00DC45F0"/>
    <w:rsid w:val="00DE1FD1"/>
    <w:rsid w:val="00DE21F4"/>
    <w:rsid w:val="00E25047"/>
    <w:rsid w:val="00E250EC"/>
    <w:rsid w:val="00E25611"/>
    <w:rsid w:val="00E44F4C"/>
    <w:rsid w:val="00E87692"/>
    <w:rsid w:val="00EA3E68"/>
    <w:rsid w:val="00EB1700"/>
    <w:rsid w:val="00EB713C"/>
    <w:rsid w:val="00EC1B9C"/>
    <w:rsid w:val="00ED494D"/>
    <w:rsid w:val="00ED78F2"/>
    <w:rsid w:val="00F11DB7"/>
    <w:rsid w:val="00F16FD4"/>
    <w:rsid w:val="00F34E8D"/>
    <w:rsid w:val="00F4280F"/>
    <w:rsid w:val="00F42DB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 w:type="character" w:styleId="FollowedHyperlink">
    <w:name w:val="FollowedHyperlink"/>
    <w:basedOn w:val="DefaultParagraphFont"/>
    <w:uiPriority w:val="99"/>
    <w:semiHidden/>
    <w:unhideWhenUsed/>
    <w:rsid w:val="00060837"/>
    <w:rPr>
      <w:color w:val="4F1C5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__data/assets/pdf_file/0015/704310/LGA-Appointments-and-Nominations-to-Outside-Bodies-Policy.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customXml/itemProps3.xml><?xml version="1.0" encoding="utf-8"?>
<ds:datastoreItem xmlns:ds="http://schemas.openxmlformats.org/officeDocument/2006/customXml" ds:itemID="{D69FF365-4D74-4FA4-A98F-634CC46F7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LGA South Australia normal template</Template>
  <TotalTime>5</TotalTime>
  <Pages>2</Pages>
  <Words>477</Words>
  <Characters>2807</Characters>
  <Application>Microsoft Office Word</Application>
  <DocSecurity>0</DocSecurity>
  <Lines>70</Lines>
  <Paragraphs>36</Paragraphs>
  <ScaleCrop>false</ScaleCrop>
  <HeadingPairs>
    <vt:vector size="2" baseType="variant">
      <vt:variant>
        <vt:lpstr>Title</vt:lpstr>
      </vt:variant>
      <vt:variant>
        <vt:i4>1</vt:i4>
      </vt:variant>
    </vt:vector>
  </HeadingPairs>
  <TitlesOfParts>
    <vt:vector size="1" baseType="lpstr">
      <vt:lpstr>Part B -  LGTAP nomination form</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B -  LGTAP nomination form</dc:title>
  <dc:subject/>
  <dc:creator>LGA South Australia</dc:creator>
  <cp:keywords>transport advisory panel, nomination form</cp:keywords>
  <dc:description/>
  <cp:lastModifiedBy>Melanie Raymond</cp:lastModifiedBy>
  <cp:revision>12</cp:revision>
  <cp:lastPrinted>2024-07-18T02:36:00Z</cp:lastPrinted>
  <dcterms:created xsi:type="dcterms:W3CDTF">2025-09-24T04:14:00Z</dcterms:created>
  <dcterms:modified xsi:type="dcterms:W3CDTF">2026-04-21T05:03:00Z</dcterms:modified>
</cp:coreProperties>
</file>