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6B57E05F" w:rsidR="00676028" w:rsidRPr="00676028" w:rsidRDefault="00545058" w:rsidP="00676028">
      <w:pPr>
        <w:pStyle w:val="Heading2"/>
        <w:spacing w:before="200" w:after="120"/>
        <w:rPr>
          <w:rFonts w:ascii="Arial" w:hAnsi="Arial" w:cs="Arial"/>
          <w:bCs/>
          <w:color w:val="003772"/>
          <w:szCs w:val="36"/>
          <w:lang w:eastAsia="en-US"/>
        </w:rPr>
      </w:pPr>
      <w:r>
        <w:rPr>
          <w:rFonts w:ascii="Arial" w:hAnsi="Arial" w:cs="Arial"/>
          <w:bCs/>
          <w:color w:val="003772"/>
          <w:szCs w:val="36"/>
          <w:lang w:eastAsia="en-US"/>
        </w:rPr>
        <w:t>Adelaide Cemeteries Authority Board</w:t>
      </w:r>
      <w:r w:rsidR="00676028" w:rsidRPr="00676028">
        <w:rPr>
          <w:rFonts w:ascii="Arial" w:hAnsi="Arial" w:cs="Arial"/>
          <w:bCs/>
          <w:color w:val="003772"/>
          <w:szCs w:val="36"/>
          <w:lang w:eastAsia="en-US"/>
        </w:rPr>
        <w:t xml:space="preserve"> — </w:t>
      </w:r>
      <w:r w:rsidR="00676028" w:rsidRPr="00676028">
        <w:rPr>
          <w:rFonts w:ascii="Arial" w:hAnsi="Arial" w:cs="Arial"/>
          <w:bCs/>
          <w:color w:val="003772"/>
          <w:szCs w:val="36"/>
          <w:lang w:eastAsia="en-US"/>
        </w:rPr>
        <w:br/>
        <w:t xml:space="preserve">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emailed in PDF format to </w:t>
      </w:r>
      <w:hyperlink r:id="rId10" w:history="1">
        <w:r w:rsidRPr="00676028">
          <w:rPr>
            <w:rStyle w:val="Hyperlink"/>
            <w:i/>
            <w:iCs/>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nominee and will be treated confidentially </w:t>
      </w:r>
    </w:p>
    <w:p w14:paraId="09ACC2C1" w14:textId="77777777"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0"/>
        <w:gridCol w:w="1174"/>
        <w:gridCol w:w="5891"/>
      </w:tblGrid>
      <w:tr w:rsidR="00676028" w:rsidRPr="00676028" w14:paraId="585737F3" w14:textId="77777777" w:rsidTr="00ED78F2">
        <w:tc>
          <w:tcPr>
            <w:tcW w:w="9855" w:type="dxa"/>
            <w:gridSpan w:val="3"/>
            <w:shd w:val="clear" w:color="auto" w:fill="17365D"/>
          </w:tcPr>
          <w:p w14:paraId="77497695" w14:textId="6DFB1D65" w:rsidR="00676028" w:rsidRPr="00676028" w:rsidRDefault="00545058" w:rsidP="00676028">
            <w:pPr>
              <w:rPr>
                <w:rFonts w:eastAsia="Times New Roman" w:cs="Open Sans"/>
                <w:b/>
                <w:bCs/>
                <w:color w:val="auto"/>
                <w:sz w:val="28"/>
                <w:szCs w:val="28"/>
                <w:lang w:eastAsia="en-US"/>
              </w:rPr>
            </w:pPr>
            <w:r>
              <w:rPr>
                <w:rFonts w:eastAsia="Times New Roman" w:cs="Open Sans"/>
                <w:b/>
                <w:bCs/>
                <w:color w:val="auto"/>
                <w:sz w:val="28"/>
                <w:szCs w:val="28"/>
                <w:lang w:eastAsia="en-US"/>
              </w:rPr>
              <w:t>Adelaide Cemeteries Authority Board</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6E9457D4" w14:textId="77777777" w:rsidR="00676028" w:rsidRPr="00676028" w:rsidRDefault="00676028" w:rsidP="00ED78F2">
            <w:pPr>
              <w:spacing w:before="60" w:after="60" w:line="240" w:lineRule="auto"/>
              <w:rPr>
                <w:b/>
                <w:bCs/>
              </w:rPr>
            </w:pPr>
            <w:r w:rsidRPr="00676028">
              <w:rPr>
                <w:b/>
                <w:bCs/>
              </w:rPr>
              <w:t xml:space="preserve">Council meeting date and minute reference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AB41F8">
              <w:rPr>
                <w:sz w:val="20"/>
                <w:szCs w:val="20"/>
                <w:lang w:val="en-AU"/>
              </w:rPr>
            </w:r>
            <w:r w:rsidR="00AB41F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AB41F8">
              <w:rPr>
                <w:sz w:val="20"/>
                <w:szCs w:val="20"/>
                <w:lang w:val="en-AU"/>
              </w:rPr>
            </w:r>
            <w:r w:rsidR="00AB41F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AB41F8">
              <w:rPr>
                <w:sz w:val="20"/>
                <w:szCs w:val="20"/>
                <w:lang w:val="en-AU"/>
              </w:rPr>
            </w:r>
            <w:r w:rsidR="00AB41F8">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council is recommending the nominee is suitable for the role. </w:t>
            </w:r>
          </w:p>
        </w:tc>
      </w:tr>
    </w:tbl>
    <w:p w14:paraId="10769DFC" w14:textId="77777777" w:rsidR="00676028" w:rsidRPr="00676028" w:rsidRDefault="00676028" w:rsidP="00676028">
      <w:pPr>
        <w:spacing w:before="0" w:after="160" w:line="278" w:lineRule="auto"/>
        <w:rPr>
          <w:b/>
          <w:bCs/>
          <w:lang w:val="en-AU"/>
        </w:rPr>
      </w:pPr>
      <w:r w:rsidRPr="00676028">
        <w:rPr>
          <w:b/>
          <w:bCs/>
          <w:lang w:val="en-AU"/>
        </w:rPr>
        <w:br w:type="page"/>
      </w:r>
    </w:p>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7EDA6B59" w:rsidR="00676028" w:rsidRPr="00676028" w:rsidRDefault="00545058" w:rsidP="00676028">
            <w:pPr>
              <w:rPr>
                <w:rFonts w:eastAsia="Times New Roman" w:cs="Open Sans"/>
                <w:b/>
                <w:bCs/>
                <w:color w:val="auto"/>
                <w:sz w:val="28"/>
                <w:szCs w:val="28"/>
                <w:lang w:eastAsia="en-US"/>
              </w:rPr>
            </w:pPr>
            <w:r>
              <w:rPr>
                <w:rFonts w:eastAsia="Times New Roman" w:cs="Open Sans"/>
                <w:b/>
                <w:bCs/>
                <w:color w:val="auto"/>
                <w:sz w:val="28"/>
                <w:szCs w:val="28"/>
                <w:lang w:eastAsia="en-US"/>
              </w:rPr>
              <w:t>Adelaide Cemeteries Authority Board</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Denotes a Mandatory Field. The information in this form is provided by the LGA to the relevant Minister/State Government Authority for the purposes of actioning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 xml:space="preserve">First </w:t>
            </w:r>
            <w:proofErr w:type="gramStart"/>
            <w:r w:rsidRPr="00676028">
              <w:rPr>
                <w:b/>
                <w:bCs/>
              </w:rPr>
              <w:t>Name:*</w:t>
            </w:r>
            <w:proofErr w:type="gramEnd"/>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 xml:space="preserve">Middle </w:t>
            </w:r>
            <w:proofErr w:type="gramStart"/>
            <w:r w:rsidRPr="00676028">
              <w:rPr>
                <w:b/>
                <w:bCs/>
              </w:rPr>
              <w:t>Name:*</w:t>
            </w:r>
            <w:proofErr w:type="gramEnd"/>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proofErr w:type="gramStart"/>
            <w:r w:rsidRPr="00676028">
              <w:rPr>
                <w:b/>
                <w:bCs/>
              </w:rPr>
              <w:t>Surname:*</w:t>
            </w:r>
            <w:proofErr w:type="gramEnd"/>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 xml:space="preserve">Home / Personal Postal </w:t>
            </w:r>
            <w:proofErr w:type="gramStart"/>
            <w:r w:rsidRPr="00676028">
              <w:rPr>
                <w:b/>
                <w:bCs/>
              </w:rPr>
              <w:t>Address:*</w:t>
            </w:r>
            <w:proofErr w:type="gramEnd"/>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 xml:space="preserve">Do you agree for your details to be retained on the LGA Nominees Database for a period of 12 months </w:t>
            </w:r>
            <w:proofErr w:type="gramStart"/>
            <w:r w:rsidRPr="00676028">
              <w:rPr>
                <w:b/>
                <w:bCs/>
              </w:rPr>
              <w:t>in order to</w:t>
            </w:r>
            <w:proofErr w:type="gramEnd"/>
            <w:r w:rsidRPr="00676028">
              <w:rPr>
                <w:b/>
                <w:bCs/>
              </w:rPr>
              <w:t xml:space="preserve">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r w:rsidRPr="00676028">
              <w:t xml:space="preserve">        OR         </w:t>
            </w:r>
            <w:proofErr w:type="gramStart"/>
            <w:r w:rsidRPr="00676028">
              <w:t>No</w:t>
            </w:r>
            <w:proofErr w:type="gramEnd"/>
            <w:r w:rsidRPr="00676028">
              <w:t xml:space="preserve">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w:t>
            </w:r>
            <w:proofErr w:type="gramStart"/>
            <w:r w:rsidRPr="00676028">
              <w:t>Yes</w:t>
            </w:r>
            <w:proofErr w:type="gramEnd"/>
            <w:r w:rsidRPr="00676028">
              <w:t xml:space="preserve">,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00AB41F8">
              <w:rPr>
                <w:lang w:val="en-AU"/>
              </w:rPr>
            </w:r>
            <w:r w:rsidR="00AB41F8">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7463C" w14:textId="77777777" w:rsidR="00394658" w:rsidRDefault="00394658" w:rsidP="002109C9">
      <w:pPr>
        <w:spacing w:before="0" w:line="240" w:lineRule="auto"/>
      </w:pPr>
      <w:r>
        <w:separator/>
      </w:r>
    </w:p>
  </w:endnote>
  <w:endnote w:type="continuationSeparator" w:id="0">
    <w:p w14:paraId="7DC367D9" w14:textId="77777777" w:rsidR="00394658" w:rsidRDefault="00394658"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End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End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688E2" w14:textId="77777777" w:rsidR="00394658" w:rsidRDefault="00394658" w:rsidP="002109C9">
      <w:pPr>
        <w:spacing w:before="0" w:line="240" w:lineRule="auto"/>
      </w:pPr>
      <w:r>
        <w:separator/>
      </w:r>
    </w:p>
  </w:footnote>
  <w:footnote w:type="continuationSeparator" w:id="0">
    <w:p w14:paraId="6033DD54" w14:textId="77777777" w:rsidR="00394658" w:rsidRDefault="00394658"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729F5"/>
    <w:rsid w:val="00082564"/>
    <w:rsid w:val="00097D54"/>
    <w:rsid w:val="000A1BE1"/>
    <w:rsid w:val="000B584E"/>
    <w:rsid w:val="000B5E04"/>
    <w:rsid w:val="000C591A"/>
    <w:rsid w:val="000D4A7B"/>
    <w:rsid w:val="000E6BBB"/>
    <w:rsid w:val="000E7211"/>
    <w:rsid w:val="000F62F4"/>
    <w:rsid w:val="00110102"/>
    <w:rsid w:val="00131CF5"/>
    <w:rsid w:val="00176FAA"/>
    <w:rsid w:val="001A3384"/>
    <w:rsid w:val="001A4490"/>
    <w:rsid w:val="001C10C0"/>
    <w:rsid w:val="001D2B94"/>
    <w:rsid w:val="001E54C1"/>
    <w:rsid w:val="002055C1"/>
    <w:rsid w:val="00207FB9"/>
    <w:rsid w:val="002109C9"/>
    <w:rsid w:val="00214DFF"/>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94658"/>
    <w:rsid w:val="003C1EE5"/>
    <w:rsid w:val="003C661B"/>
    <w:rsid w:val="003F4299"/>
    <w:rsid w:val="003F5287"/>
    <w:rsid w:val="003F5EA8"/>
    <w:rsid w:val="00403688"/>
    <w:rsid w:val="004126EB"/>
    <w:rsid w:val="004221FB"/>
    <w:rsid w:val="00426D50"/>
    <w:rsid w:val="004516CE"/>
    <w:rsid w:val="00453DA7"/>
    <w:rsid w:val="00455A1A"/>
    <w:rsid w:val="004765C3"/>
    <w:rsid w:val="004A07A3"/>
    <w:rsid w:val="004B5241"/>
    <w:rsid w:val="004B68B0"/>
    <w:rsid w:val="004D0AAA"/>
    <w:rsid w:val="004E27B2"/>
    <w:rsid w:val="004F26FD"/>
    <w:rsid w:val="00513F9A"/>
    <w:rsid w:val="0051693F"/>
    <w:rsid w:val="00545058"/>
    <w:rsid w:val="00555F7C"/>
    <w:rsid w:val="0059591F"/>
    <w:rsid w:val="005B3457"/>
    <w:rsid w:val="005C0108"/>
    <w:rsid w:val="005C4157"/>
    <w:rsid w:val="005D2205"/>
    <w:rsid w:val="005D31B8"/>
    <w:rsid w:val="005E0D2F"/>
    <w:rsid w:val="005E26DC"/>
    <w:rsid w:val="005F1C91"/>
    <w:rsid w:val="0061338D"/>
    <w:rsid w:val="00617C97"/>
    <w:rsid w:val="00623DC1"/>
    <w:rsid w:val="00661EDF"/>
    <w:rsid w:val="006640D3"/>
    <w:rsid w:val="00673FFF"/>
    <w:rsid w:val="00676028"/>
    <w:rsid w:val="0068641B"/>
    <w:rsid w:val="006A5CD2"/>
    <w:rsid w:val="006C00D4"/>
    <w:rsid w:val="006C691C"/>
    <w:rsid w:val="006D5FDC"/>
    <w:rsid w:val="006F6590"/>
    <w:rsid w:val="00703AD1"/>
    <w:rsid w:val="00740AD7"/>
    <w:rsid w:val="007450A7"/>
    <w:rsid w:val="00747564"/>
    <w:rsid w:val="00755DE4"/>
    <w:rsid w:val="00764F9E"/>
    <w:rsid w:val="00794462"/>
    <w:rsid w:val="007A18DA"/>
    <w:rsid w:val="007A35D5"/>
    <w:rsid w:val="007D0024"/>
    <w:rsid w:val="007D70E8"/>
    <w:rsid w:val="007E1D5C"/>
    <w:rsid w:val="007F4BE1"/>
    <w:rsid w:val="00803CF2"/>
    <w:rsid w:val="0080439B"/>
    <w:rsid w:val="008072AA"/>
    <w:rsid w:val="00857B6F"/>
    <w:rsid w:val="008763D2"/>
    <w:rsid w:val="008957D0"/>
    <w:rsid w:val="008B64D0"/>
    <w:rsid w:val="008E044B"/>
    <w:rsid w:val="008F6D30"/>
    <w:rsid w:val="00910A4A"/>
    <w:rsid w:val="00913BD0"/>
    <w:rsid w:val="00932003"/>
    <w:rsid w:val="0099224F"/>
    <w:rsid w:val="009A4347"/>
    <w:rsid w:val="009E7A6D"/>
    <w:rsid w:val="00A20A3C"/>
    <w:rsid w:val="00A269D9"/>
    <w:rsid w:val="00A91640"/>
    <w:rsid w:val="00AB41F8"/>
    <w:rsid w:val="00AC2D03"/>
    <w:rsid w:val="00AC2D2E"/>
    <w:rsid w:val="00AC40DA"/>
    <w:rsid w:val="00AD738E"/>
    <w:rsid w:val="00B0561A"/>
    <w:rsid w:val="00B60F72"/>
    <w:rsid w:val="00B61C49"/>
    <w:rsid w:val="00B72D64"/>
    <w:rsid w:val="00B7677F"/>
    <w:rsid w:val="00B83183"/>
    <w:rsid w:val="00B86D0C"/>
    <w:rsid w:val="00B967C0"/>
    <w:rsid w:val="00BD337A"/>
    <w:rsid w:val="00BE674E"/>
    <w:rsid w:val="00C2586D"/>
    <w:rsid w:val="00C26D3C"/>
    <w:rsid w:val="00C6712C"/>
    <w:rsid w:val="00C7571F"/>
    <w:rsid w:val="00C84769"/>
    <w:rsid w:val="00CB0795"/>
    <w:rsid w:val="00CB64C2"/>
    <w:rsid w:val="00CB7669"/>
    <w:rsid w:val="00CC33EC"/>
    <w:rsid w:val="00CC3A80"/>
    <w:rsid w:val="00CD0E21"/>
    <w:rsid w:val="00CD4486"/>
    <w:rsid w:val="00CE421F"/>
    <w:rsid w:val="00CE76C1"/>
    <w:rsid w:val="00CF3FA3"/>
    <w:rsid w:val="00D069ED"/>
    <w:rsid w:val="00D1418D"/>
    <w:rsid w:val="00D36898"/>
    <w:rsid w:val="00D449CC"/>
    <w:rsid w:val="00D62D68"/>
    <w:rsid w:val="00D64D75"/>
    <w:rsid w:val="00D84BDD"/>
    <w:rsid w:val="00D93608"/>
    <w:rsid w:val="00D9364A"/>
    <w:rsid w:val="00D952A8"/>
    <w:rsid w:val="00D97FB2"/>
    <w:rsid w:val="00DB3D36"/>
    <w:rsid w:val="00DC45F0"/>
    <w:rsid w:val="00DE1FD1"/>
    <w:rsid w:val="00DE21F4"/>
    <w:rsid w:val="00E25047"/>
    <w:rsid w:val="00E250EC"/>
    <w:rsid w:val="00E25611"/>
    <w:rsid w:val="00E44F4C"/>
    <w:rsid w:val="00E56239"/>
    <w:rsid w:val="00E87692"/>
    <w:rsid w:val="00EA3E68"/>
    <w:rsid w:val="00EB1700"/>
    <w:rsid w:val="00EB1E1E"/>
    <w:rsid w:val="00EC1B9C"/>
    <w:rsid w:val="00ED494D"/>
    <w:rsid w:val="00ED78F2"/>
    <w:rsid w:val="00F11DB7"/>
    <w:rsid w:val="00F16FD4"/>
    <w:rsid w:val="00F34E8D"/>
    <w:rsid w:val="00F4280F"/>
    <w:rsid w:val="00F42DB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2.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customXml/itemProps3.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LGA South Australia normal template</Template>
  <TotalTime>2</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Adelaide Cemeteries Authority Board - Part B</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Adelaide Cemeteries Authority Board - Part B</dc:title>
  <dc:subject/>
  <dc:creator>LGA South Australia</dc:creator>
  <cp:keywords/>
  <dc:description/>
  <cp:lastModifiedBy>Melanie Raymond</cp:lastModifiedBy>
  <cp:revision>4</cp:revision>
  <cp:lastPrinted>2024-07-18T02:36:00Z</cp:lastPrinted>
  <dcterms:created xsi:type="dcterms:W3CDTF">2026-07-21T02:27:00Z</dcterms:created>
  <dcterms:modified xsi:type="dcterms:W3CDTF">2026-07-23T04:37:00Z</dcterms:modified>
</cp:coreProperties>
</file>