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F11E" w14:textId="77777777" w:rsidR="00676028" w:rsidRPr="00676028" w:rsidRDefault="00676028" w:rsidP="00676028">
      <w:pPr>
        <w:pStyle w:val="TitleSmallInside"/>
        <w:tabs>
          <w:tab w:val="right" w:pos="10065"/>
        </w:tabs>
        <w:rPr>
          <w:b w:val="0"/>
          <w:bCs/>
          <w:sz w:val="26"/>
          <w:szCs w:val="26"/>
        </w:rPr>
      </w:pPr>
      <w:r w:rsidRPr="00676028">
        <w:rPr>
          <w:b w:val="0"/>
          <w:bCs/>
          <w:sz w:val="26"/>
          <w:szCs w:val="26"/>
        </w:rPr>
        <w:t>LGA Appointments and Nominations to Outside Bodies</w:t>
      </w:r>
      <w:r w:rsidRPr="00676028">
        <w:rPr>
          <w:b w:val="0"/>
          <w:bCs/>
          <w:sz w:val="26"/>
          <w:szCs w:val="26"/>
        </w:rPr>
        <w:tab/>
        <w:t>PART B</w:t>
      </w:r>
    </w:p>
    <w:p w14:paraId="3DA2D840" w14:textId="45C3203F" w:rsidR="00676028" w:rsidRPr="00676028" w:rsidRDefault="00B17346" w:rsidP="00676028">
      <w:pPr>
        <w:pStyle w:val="Heading2"/>
        <w:spacing w:before="200" w:after="120"/>
        <w:rPr>
          <w:rFonts w:ascii="Arial" w:hAnsi="Arial" w:cs="Arial"/>
          <w:bCs/>
          <w:color w:val="003772"/>
          <w:szCs w:val="36"/>
          <w:lang w:eastAsia="en-US"/>
        </w:rPr>
      </w:pPr>
      <w:r>
        <w:rPr>
          <w:rFonts w:ascii="Arial" w:hAnsi="Arial" w:cs="Arial"/>
          <w:bCs/>
          <w:color w:val="003772"/>
          <w:szCs w:val="36"/>
          <w:lang w:eastAsia="en-US"/>
        </w:rPr>
        <w:t>Libraries Board SA</w:t>
      </w:r>
      <w:r w:rsidR="00676028" w:rsidRPr="00676028">
        <w:rPr>
          <w:rFonts w:ascii="Arial" w:hAnsi="Arial" w:cs="Arial"/>
          <w:bCs/>
          <w:color w:val="003772"/>
          <w:szCs w:val="36"/>
          <w:lang w:eastAsia="en-US"/>
        </w:rPr>
        <w:t xml:space="preserve"> — </w:t>
      </w:r>
      <w:r w:rsidR="00676028" w:rsidRPr="00676028">
        <w:rPr>
          <w:rFonts w:ascii="Arial" w:hAnsi="Arial" w:cs="Arial"/>
          <w:bCs/>
          <w:color w:val="003772"/>
          <w:szCs w:val="36"/>
          <w:lang w:eastAsia="en-US"/>
        </w:rPr>
        <w:br/>
        <w:t xml:space="preserve">Nomination Form </w:t>
      </w:r>
    </w:p>
    <w:p w14:paraId="2B4EEC9D" w14:textId="77777777" w:rsidR="00676028" w:rsidRPr="00676028" w:rsidRDefault="00676028" w:rsidP="00676028">
      <w:pPr>
        <w:spacing w:before="0" w:after="160" w:line="278" w:lineRule="auto"/>
        <w:rPr>
          <w:b/>
          <w:bCs/>
        </w:rPr>
      </w:pPr>
      <w:r w:rsidRPr="00676028">
        <w:rPr>
          <w:b/>
          <w:bCs/>
        </w:rPr>
        <w:t>Instructions</w:t>
      </w:r>
    </w:p>
    <w:p w14:paraId="0DD802F4" w14:textId="77777777" w:rsidR="00676028" w:rsidRPr="00676028" w:rsidRDefault="00676028" w:rsidP="00676028">
      <w:pPr>
        <w:spacing w:before="0" w:after="160" w:line="278" w:lineRule="auto"/>
        <w:rPr>
          <w:i/>
          <w:iCs/>
        </w:rPr>
      </w:pPr>
      <w:r w:rsidRPr="00676028">
        <w:rPr>
          <w:i/>
          <w:iCs/>
        </w:rPr>
        <w:t xml:space="preserve">This form: </w:t>
      </w:r>
    </w:p>
    <w:p w14:paraId="32F5FBCB"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submitted by a council </w:t>
      </w:r>
    </w:p>
    <w:p w14:paraId="21C97A95"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emailed in PDF format to </w:t>
      </w:r>
      <w:hyperlink r:id="rId10" w:history="1">
        <w:r w:rsidRPr="00676028">
          <w:rPr>
            <w:rStyle w:val="Hyperlink"/>
            <w:i/>
            <w:iCs/>
          </w:rPr>
          <w:t>nominationscoordinator@lga.sa.gov.au</w:t>
        </w:r>
      </w:hyperlink>
    </w:p>
    <w:p w14:paraId="497065D1"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Receipt of nomination will be acknowledged by return email </w:t>
      </w:r>
    </w:p>
    <w:p w14:paraId="77FEEBE6"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CV and response to selection criteria (if applicable) may be emailed separately by the </w:t>
      </w:r>
      <w:proofErr w:type="gramStart"/>
      <w:r w:rsidRPr="00676028">
        <w:rPr>
          <w:i/>
          <w:iCs/>
        </w:rPr>
        <w:t>nominee</w:t>
      </w:r>
      <w:proofErr w:type="gramEnd"/>
      <w:r w:rsidRPr="00676028">
        <w:rPr>
          <w:i/>
          <w:iCs/>
        </w:rPr>
        <w:t xml:space="preserve"> and will be treated confidentially </w:t>
      </w:r>
    </w:p>
    <w:p w14:paraId="09ACC2C1" w14:textId="77777777" w:rsidR="00676028" w:rsidRPr="00676028" w:rsidRDefault="00676028" w:rsidP="00676028">
      <w:pPr>
        <w:spacing w:before="0" w:after="160" w:line="278" w:lineRule="auto"/>
        <w:rPr>
          <w:i/>
          <w:iCs/>
        </w:rPr>
      </w:pPr>
      <w:r w:rsidRPr="00676028">
        <w:rPr>
          <w:i/>
          <w:iCs/>
        </w:rPr>
        <w:t xml:space="preserve">This nomination form fulfils the requirements of the LGAs Appointments and Nominations to Outside Bodies Policy, </w:t>
      </w:r>
      <w:hyperlink r:id="rId11" w:history="1">
        <w:r w:rsidRPr="00676028">
          <w:rPr>
            <w:rStyle w:val="Hyperlink"/>
            <w:i/>
            <w:iCs/>
          </w:rPr>
          <w:t>available here</w:t>
        </w:r>
      </w:hyperlink>
      <w:r w:rsidRPr="00676028">
        <w:rPr>
          <w:i/>
          <w:iCs/>
        </w:rPr>
        <w:t xml:space="preserve">. </w:t>
      </w:r>
    </w:p>
    <w:p w14:paraId="43B824AE" w14:textId="77777777" w:rsidR="00676028" w:rsidRPr="00676028" w:rsidRDefault="00676028" w:rsidP="00676028">
      <w:pPr>
        <w:spacing w:before="0" w:after="160" w:line="278" w:lineRule="auto"/>
        <w:rPr>
          <w:b/>
          <w:bCs/>
          <w:i/>
          <w:iCs/>
        </w:rPr>
      </w:pPr>
      <w:r w:rsidRPr="00676028">
        <w:rPr>
          <w:b/>
          <w:bCs/>
          <w:i/>
          <w:iCs/>
        </w:rPr>
        <w:t xml:space="preserve">SECTION 1 to be completed by Council, SECTION 2 to be completed by Nominee. </w:t>
      </w:r>
    </w:p>
    <w:p w14:paraId="37A35740" w14:textId="77777777" w:rsidR="00676028" w:rsidRPr="00676028" w:rsidRDefault="00676028" w:rsidP="00676028">
      <w:pPr>
        <w:spacing w:before="0" w:after="160" w:line="278" w:lineRule="auto"/>
        <w:rPr>
          <w:b/>
          <w:bCs/>
        </w:rPr>
      </w:pPr>
      <w:r w:rsidRPr="00676028">
        <w:rPr>
          <w:b/>
          <w:bCs/>
        </w:rPr>
        <w:t xml:space="preserve">Please refer to the </w:t>
      </w:r>
      <w:r w:rsidRPr="00676028">
        <w:rPr>
          <w:b/>
          <w:bCs/>
          <w:i/>
          <w:iCs/>
        </w:rPr>
        <w:t>Call for Nominations</w:t>
      </w:r>
      <w:r w:rsidRPr="00676028">
        <w:rPr>
          <w:b/>
          <w:bCs/>
        </w:rPr>
        <w:t xml:space="preserve"> information sheet (PART A) for details of the Outside Body and the selection criteria to be met by the nominee.  </w:t>
      </w:r>
    </w:p>
    <w:p w14:paraId="10571190" w14:textId="03A36283"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t>SECTION 1: COUNCIL to complete</w:t>
      </w:r>
    </w:p>
    <w:tbl>
      <w:tblPr>
        <w:tblStyle w:val="TableGrid"/>
        <w:tblW w:w="0" w:type="auto"/>
        <w:tblLook w:val="04A0" w:firstRow="1" w:lastRow="0" w:firstColumn="1" w:lastColumn="0" w:noHBand="0" w:noVBand="1"/>
      </w:tblPr>
      <w:tblGrid>
        <w:gridCol w:w="2790"/>
        <w:gridCol w:w="1174"/>
        <w:gridCol w:w="5891"/>
      </w:tblGrid>
      <w:tr w:rsidR="00676028" w:rsidRPr="00676028" w14:paraId="585737F3" w14:textId="77777777" w:rsidTr="00ED78F2">
        <w:tc>
          <w:tcPr>
            <w:tcW w:w="9855" w:type="dxa"/>
            <w:gridSpan w:val="3"/>
            <w:shd w:val="clear" w:color="auto" w:fill="17365D"/>
          </w:tcPr>
          <w:p w14:paraId="77497695" w14:textId="22509E11" w:rsidR="00676028" w:rsidRPr="00676028" w:rsidRDefault="00A57D1C"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Libraries Board SA</w:t>
            </w:r>
          </w:p>
        </w:tc>
      </w:tr>
      <w:tr w:rsidR="00676028" w:rsidRPr="00676028" w14:paraId="17859828" w14:textId="77777777" w:rsidTr="00ED78F2">
        <w:tc>
          <w:tcPr>
            <w:tcW w:w="9855" w:type="dxa"/>
            <w:gridSpan w:val="3"/>
            <w:shd w:val="clear" w:color="auto" w:fill="DBE5F1"/>
          </w:tcPr>
          <w:p w14:paraId="250A4F01" w14:textId="77777777" w:rsidR="00676028" w:rsidRPr="00676028" w:rsidRDefault="00676028" w:rsidP="00676028">
            <w:pPr>
              <w:rPr>
                <w:rFonts w:eastAsia="Times New Roman" w:cs="Open Sans"/>
                <w:b/>
                <w:bCs/>
                <w:color w:val="auto"/>
                <w:sz w:val="28"/>
                <w:szCs w:val="28"/>
                <w:lang w:eastAsia="en-US"/>
              </w:rPr>
            </w:pPr>
            <w:r w:rsidRPr="00676028">
              <w:rPr>
                <w:rFonts w:eastAsia="Times New Roman" w:cs="Open Sans"/>
                <w:b/>
                <w:bCs/>
                <w:color w:val="auto"/>
                <w:sz w:val="28"/>
                <w:szCs w:val="28"/>
                <w:lang w:eastAsia="en-US"/>
              </w:rPr>
              <w:t xml:space="preserve">Council Details </w:t>
            </w:r>
          </w:p>
        </w:tc>
      </w:tr>
      <w:tr w:rsidR="00676028" w:rsidRPr="00676028" w14:paraId="3D09426B" w14:textId="77777777" w:rsidTr="00ED78F2">
        <w:tc>
          <w:tcPr>
            <w:tcW w:w="2830" w:type="dxa"/>
          </w:tcPr>
          <w:p w14:paraId="7B2AF23F" w14:textId="77777777" w:rsidR="00676028" w:rsidRPr="00676028" w:rsidRDefault="00676028" w:rsidP="00ED78F2">
            <w:pPr>
              <w:spacing w:before="60" w:after="60" w:line="240" w:lineRule="auto"/>
              <w:rPr>
                <w:b/>
                <w:bCs/>
              </w:rPr>
            </w:pPr>
            <w:r w:rsidRPr="00676028">
              <w:rPr>
                <w:b/>
                <w:bCs/>
              </w:rPr>
              <w:t xml:space="preserve">Name of Council submitting the nomination </w:t>
            </w:r>
          </w:p>
        </w:tc>
        <w:tc>
          <w:tcPr>
            <w:tcW w:w="7025" w:type="dxa"/>
            <w:gridSpan w:val="2"/>
          </w:tcPr>
          <w:p w14:paraId="399C522C" w14:textId="77777777" w:rsidR="00676028" w:rsidRPr="00676028" w:rsidRDefault="00676028" w:rsidP="00ED78F2">
            <w:pPr>
              <w:spacing w:before="60" w:after="60" w:line="240" w:lineRule="auto"/>
            </w:pPr>
          </w:p>
        </w:tc>
      </w:tr>
      <w:tr w:rsidR="00676028" w:rsidRPr="00676028" w14:paraId="1F1A136F" w14:textId="77777777" w:rsidTr="00ED78F2">
        <w:trPr>
          <w:trHeight w:val="414"/>
        </w:trPr>
        <w:tc>
          <w:tcPr>
            <w:tcW w:w="2830" w:type="dxa"/>
            <w:vMerge w:val="restart"/>
          </w:tcPr>
          <w:p w14:paraId="2745D3F2" w14:textId="77777777" w:rsidR="00676028" w:rsidRPr="00676028" w:rsidRDefault="00676028" w:rsidP="00ED78F2">
            <w:pPr>
              <w:spacing w:before="60" w:after="60" w:line="240" w:lineRule="auto"/>
              <w:rPr>
                <w:b/>
                <w:bCs/>
              </w:rPr>
            </w:pPr>
            <w:r w:rsidRPr="00676028">
              <w:rPr>
                <w:b/>
                <w:bCs/>
              </w:rPr>
              <w:t xml:space="preserve">Contact details of council officer submitting this form </w:t>
            </w:r>
          </w:p>
        </w:tc>
        <w:tc>
          <w:tcPr>
            <w:tcW w:w="959" w:type="dxa"/>
          </w:tcPr>
          <w:p w14:paraId="3CE0B2EC" w14:textId="77777777" w:rsidR="00676028" w:rsidRPr="00676028" w:rsidRDefault="00676028" w:rsidP="00ED78F2">
            <w:pPr>
              <w:spacing w:before="60" w:after="60" w:line="240" w:lineRule="auto"/>
              <w:rPr>
                <w:b/>
                <w:bCs/>
              </w:rPr>
            </w:pPr>
            <w:r w:rsidRPr="00676028">
              <w:rPr>
                <w:b/>
                <w:bCs/>
              </w:rPr>
              <w:t xml:space="preserve">Name: </w:t>
            </w:r>
          </w:p>
        </w:tc>
        <w:tc>
          <w:tcPr>
            <w:tcW w:w="6066" w:type="dxa"/>
          </w:tcPr>
          <w:p w14:paraId="133CD091" w14:textId="77777777" w:rsidR="00676028" w:rsidRPr="00676028" w:rsidRDefault="00676028" w:rsidP="00ED78F2">
            <w:pPr>
              <w:spacing w:before="60" w:after="60" w:line="240" w:lineRule="auto"/>
            </w:pPr>
          </w:p>
        </w:tc>
      </w:tr>
      <w:tr w:rsidR="00676028" w:rsidRPr="00676028" w14:paraId="549D6A55" w14:textId="77777777" w:rsidTr="00ED78F2">
        <w:trPr>
          <w:trHeight w:val="412"/>
        </w:trPr>
        <w:tc>
          <w:tcPr>
            <w:tcW w:w="2830" w:type="dxa"/>
            <w:vMerge/>
          </w:tcPr>
          <w:p w14:paraId="46684B1C" w14:textId="77777777" w:rsidR="00676028" w:rsidRPr="00676028" w:rsidRDefault="00676028" w:rsidP="00ED78F2">
            <w:pPr>
              <w:spacing w:before="60" w:after="60" w:line="240" w:lineRule="auto"/>
              <w:rPr>
                <w:b/>
                <w:bCs/>
              </w:rPr>
            </w:pPr>
          </w:p>
        </w:tc>
        <w:tc>
          <w:tcPr>
            <w:tcW w:w="959" w:type="dxa"/>
          </w:tcPr>
          <w:p w14:paraId="2A165D72" w14:textId="77777777" w:rsidR="00676028" w:rsidRPr="00676028" w:rsidRDefault="00676028" w:rsidP="00ED78F2">
            <w:pPr>
              <w:spacing w:before="60" w:after="60" w:line="240" w:lineRule="auto"/>
              <w:rPr>
                <w:b/>
                <w:bCs/>
              </w:rPr>
            </w:pPr>
            <w:r w:rsidRPr="00676028">
              <w:rPr>
                <w:b/>
                <w:bCs/>
              </w:rPr>
              <w:t>Position:</w:t>
            </w:r>
          </w:p>
        </w:tc>
        <w:tc>
          <w:tcPr>
            <w:tcW w:w="6066" w:type="dxa"/>
          </w:tcPr>
          <w:p w14:paraId="370BA3F3" w14:textId="77777777" w:rsidR="00676028" w:rsidRPr="00676028" w:rsidRDefault="00676028" w:rsidP="00ED78F2">
            <w:pPr>
              <w:spacing w:before="60" w:after="60" w:line="240" w:lineRule="auto"/>
              <w:rPr>
                <w:b/>
                <w:bCs/>
              </w:rPr>
            </w:pPr>
          </w:p>
        </w:tc>
      </w:tr>
      <w:tr w:rsidR="00676028" w:rsidRPr="00676028" w14:paraId="0772718A" w14:textId="77777777" w:rsidTr="00ED78F2">
        <w:trPr>
          <w:trHeight w:val="412"/>
        </w:trPr>
        <w:tc>
          <w:tcPr>
            <w:tcW w:w="2830" w:type="dxa"/>
            <w:vMerge/>
          </w:tcPr>
          <w:p w14:paraId="36051C8A" w14:textId="77777777" w:rsidR="00676028" w:rsidRPr="00676028" w:rsidRDefault="00676028" w:rsidP="00ED78F2">
            <w:pPr>
              <w:spacing w:before="60" w:after="60" w:line="240" w:lineRule="auto"/>
              <w:rPr>
                <w:b/>
                <w:bCs/>
              </w:rPr>
            </w:pPr>
          </w:p>
        </w:tc>
        <w:tc>
          <w:tcPr>
            <w:tcW w:w="959" w:type="dxa"/>
          </w:tcPr>
          <w:p w14:paraId="7D24B5EB" w14:textId="77777777" w:rsidR="00676028" w:rsidRPr="00676028" w:rsidRDefault="00676028" w:rsidP="00ED78F2">
            <w:pPr>
              <w:spacing w:before="60" w:after="60" w:line="240" w:lineRule="auto"/>
              <w:rPr>
                <w:b/>
                <w:bCs/>
              </w:rPr>
            </w:pPr>
            <w:r w:rsidRPr="00676028">
              <w:rPr>
                <w:b/>
                <w:bCs/>
              </w:rPr>
              <w:t xml:space="preserve">Email: </w:t>
            </w:r>
          </w:p>
        </w:tc>
        <w:tc>
          <w:tcPr>
            <w:tcW w:w="6066" w:type="dxa"/>
          </w:tcPr>
          <w:p w14:paraId="0463E5C5" w14:textId="77777777" w:rsidR="00676028" w:rsidRPr="00676028" w:rsidRDefault="00676028" w:rsidP="00ED78F2">
            <w:pPr>
              <w:spacing w:before="60" w:after="60" w:line="240" w:lineRule="auto"/>
              <w:rPr>
                <w:b/>
                <w:bCs/>
              </w:rPr>
            </w:pPr>
          </w:p>
        </w:tc>
      </w:tr>
      <w:tr w:rsidR="00676028" w:rsidRPr="00676028" w14:paraId="231B6F94" w14:textId="77777777" w:rsidTr="00ED78F2">
        <w:trPr>
          <w:trHeight w:val="412"/>
        </w:trPr>
        <w:tc>
          <w:tcPr>
            <w:tcW w:w="2830" w:type="dxa"/>
            <w:vMerge/>
          </w:tcPr>
          <w:p w14:paraId="4C7A6CBC" w14:textId="77777777" w:rsidR="00676028" w:rsidRPr="00676028" w:rsidRDefault="00676028" w:rsidP="00ED78F2">
            <w:pPr>
              <w:spacing w:before="60" w:after="60" w:line="240" w:lineRule="auto"/>
              <w:rPr>
                <w:b/>
                <w:bCs/>
              </w:rPr>
            </w:pPr>
          </w:p>
        </w:tc>
        <w:tc>
          <w:tcPr>
            <w:tcW w:w="959" w:type="dxa"/>
          </w:tcPr>
          <w:p w14:paraId="0FAA4B95" w14:textId="77777777" w:rsidR="00676028" w:rsidRPr="00676028" w:rsidRDefault="00676028" w:rsidP="00ED78F2">
            <w:pPr>
              <w:spacing w:before="60" w:after="60" w:line="240" w:lineRule="auto"/>
              <w:rPr>
                <w:b/>
                <w:bCs/>
              </w:rPr>
            </w:pPr>
            <w:r w:rsidRPr="00676028">
              <w:rPr>
                <w:b/>
                <w:bCs/>
              </w:rPr>
              <w:t>Phone:</w:t>
            </w:r>
          </w:p>
        </w:tc>
        <w:tc>
          <w:tcPr>
            <w:tcW w:w="6066" w:type="dxa"/>
          </w:tcPr>
          <w:p w14:paraId="13223A18" w14:textId="77777777" w:rsidR="00676028" w:rsidRPr="00676028" w:rsidRDefault="00676028" w:rsidP="00ED78F2">
            <w:pPr>
              <w:spacing w:before="60" w:after="60" w:line="240" w:lineRule="auto"/>
              <w:rPr>
                <w:b/>
                <w:bCs/>
              </w:rPr>
            </w:pPr>
          </w:p>
        </w:tc>
      </w:tr>
      <w:tr w:rsidR="00676028" w:rsidRPr="00676028" w14:paraId="5FABD1B1" w14:textId="77777777" w:rsidTr="00ED78F2">
        <w:tc>
          <w:tcPr>
            <w:tcW w:w="2830" w:type="dxa"/>
          </w:tcPr>
          <w:p w14:paraId="6E9457D4" w14:textId="77777777" w:rsidR="00676028" w:rsidRPr="00676028" w:rsidRDefault="00676028" w:rsidP="00ED78F2">
            <w:pPr>
              <w:spacing w:before="60" w:after="60" w:line="240" w:lineRule="auto"/>
              <w:rPr>
                <w:b/>
                <w:bCs/>
              </w:rPr>
            </w:pPr>
            <w:r w:rsidRPr="00676028">
              <w:rPr>
                <w:b/>
                <w:bCs/>
              </w:rPr>
              <w:t xml:space="preserve">Council meeting date and minute reference </w:t>
            </w:r>
          </w:p>
        </w:tc>
        <w:tc>
          <w:tcPr>
            <w:tcW w:w="7025" w:type="dxa"/>
            <w:gridSpan w:val="2"/>
          </w:tcPr>
          <w:p w14:paraId="4BFA62C4" w14:textId="77777777" w:rsidR="00676028" w:rsidRPr="00676028" w:rsidRDefault="00676028" w:rsidP="00ED78F2">
            <w:pPr>
              <w:spacing w:before="60" w:after="60" w:line="240" w:lineRule="auto"/>
            </w:pPr>
          </w:p>
        </w:tc>
      </w:tr>
      <w:tr w:rsidR="00676028" w:rsidRPr="00676028" w14:paraId="2C1C4F2B" w14:textId="77777777" w:rsidTr="00ED78F2">
        <w:tc>
          <w:tcPr>
            <w:tcW w:w="2830" w:type="dxa"/>
          </w:tcPr>
          <w:p w14:paraId="5D9860FF" w14:textId="77777777" w:rsidR="00676028" w:rsidRPr="00676028" w:rsidRDefault="00676028" w:rsidP="00ED78F2">
            <w:pPr>
              <w:spacing w:before="60" w:after="60" w:line="240" w:lineRule="auto"/>
              <w:rPr>
                <w:b/>
                <w:bCs/>
              </w:rPr>
            </w:pPr>
            <w:r w:rsidRPr="00676028">
              <w:rPr>
                <w:b/>
                <w:bCs/>
              </w:rPr>
              <w:t>Nominee Full Name</w:t>
            </w:r>
          </w:p>
        </w:tc>
        <w:tc>
          <w:tcPr>
            <w:tcW w:w="7025" w:type="dxa"/>
            <w:gridSpan w:val="2"/>
          </w:tcPr>
          <w:p w14:paraId="39CDED7B" w14:textId="77777777" w:rsidR="00676028" w:rsidRPr="00676028" w:rsidRDefault="00676028" w:rsidP="00ED78F2">
            <w:pPr>
              <w:spacing w:before="60" w:after="60" w:line="240" w:lineRule="auto"/>
            </w:pPr>
          </w:p>
        </w:tc>
      </w:tr>
      <w:tr w:rsidR="00676028" w:rsidRPr="00676028" w14:paraId="43B3B5DF" w14:textId="77777777" w:rsidTr="00ED78F2">
        <w:tc>
          <w:tcPr>
            <w:tcW w:w="9855" w:type="dxa"/>
            <w:gridSpan w:val="3"/>
          </w:tcPr>
          <w:p w14:paraId="5515E309" w14:textId="77777777" w:rsidR="00676028" w:rsidRPr="00676028" w:rsidRDefault="00676028" w:rsidP="00676028">
            <w:pPr>
              <w:spacing w:before="60" w:after="60" w:line="240" w:lineRule="auto"/>
              <w:rPr>
                <w:sz w:val="20"/>
                <w:szCs w:val="20"/>
              </w:rPr>
            </w:pPr>
            <w:r w:rsidRPr="00676028">
              <w:rPr>
                <w:sz w:val="20"/>
                <w:szCs w:val="20"/>
              </w:rPr>
              <w:t xml:space="preserve">elected member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council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local government entity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p>
        </w:tc>
      </w:tr>
      <w:tr w:rsidR="00676028" w:rsidRPr="00676028" w14:paraId="3A8EB9B1" w14:textId="77777777" w:rsidTr="00ED78F2">
        <w:tc>
          <w:tcPr>
            <w:tcW w:w="9855" w:type="dxa"/>
            <w:gridSpan w:val="3"/>
            <w:shd w:val="clear" w:color="auto" w:fill="17365D"/>
          </w:tcPr>
          <w:p w14:paraId="6055118A" w14:textId="77777777" w:rsidR="00676028" w:rsidRPr="00676028" w:rsidRDefault="00676028" w:rsidP="00676028">
            <w:pPr>
              <w:spacing w:before="0" w:line="240" w:lineRule="auto"/>
              <w:rPr>
                <w:rFonts w:asciiTheme="minorHAnsi" w:eastAsia="Times New Roman" w:hAnsiTheme="minorHAnsi" w:cstheme="minorHAnsi"/>
                <w:i/>
                <w:iCs/>
                <w:color w:val="auto"/>
                <w:lang w:eastAsia="en-US"/>
              </w:rPr>
            </w:pPr>
            <w:r w:rsidRPr="00676028">
              <w:rPr>
                <w:rFonts w:asciiTheme="minorHAnsi" w:eastAsia="Times New Roman" w:hAnsiTheme="minorHAnsi" w:cstheme="minorHAnsi"/>
                <w:i/>
                <w:iCs/>
                <w:color w:val="auto"/>
                <w:lang w:eastAsia="en-US"/>
              </w:rPr>
              <w:t xml:space="preserve">Note: by submitting this nomination </w:t>
            </w:r>
            <w:proofErr w:type="gramStart"/>
            <w:r w:rsidRPr="00676028">
              <w:rPr>
                <w:rFonts w:asciiTheme="minorHAnsi" w:eastAsia="Times New Roman" w:hAnsiTheme="minorHAnsi" w:cstheme="minorHAnsi"/>
                <w:i/>
                <w:iCs/>
                <w:color w:val="auto"/>
                <w:lang w:eastAsia="en-US"/>
              </w:rPr>
              <w:t>council</w:t>
            </w:r>
            <w:proofErr w:type="gramEnd"/>
            <w:r w:rsidRPr="00676028">
              <w:rPr>
                <w:rFonts w:asciiTheme="minorHAnsi" w:eastAsia="Times New Roman" w:hAnsiTheme="minorHAnsi" w:cstheme="minorHAnsi"/>
                <w:i/>
                <w:iCs/>
                <w:color w:val="auto"/>
                <w:lang w:eastAsia="en-US"/>
              </w:rPr>
              <w:t xml:space="preserve"> is recommending the nominee is suitable for the role. </w:t>
            </w:r>
          </w:p>
        </w:tc>
      </w:tr>
    </w:tbl>
    <w:p w14:paraId="10769DFC" w14:textId="77777777" w:rsidR="00676028" w:rsidRPr="00676028" w:rsidRDefault="00676028" w:rsidP="00676028">
      <w:pPr>
        <w:spacing w:before="0" w:after="160" w:line="278" w:lineRule="auto"/>
        <w:rPr>
          <w:b/>
          <w:bCs/>
          <w:lang w:val="en-AU"/>
        </w:rPr>
      </w:pPr>
      <w:r w:rsidRPr="00676028">
        <w:rPr>
          <w:b/>
          <w:bCs/>
          <w:lang w:val="en-AU"/>
        </w:rPr>
        <w:br w:type="page"/>
      </w:r>
    </w:p>
    <w:p w14:paraId="3197887E" w14:textId="77777777"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676028" w:rsidRPr="00676028" w14:paraId="6EDB3D3A" w14:textId="77777777" w:rsidTr="00676028">
        <w:tc>
          <w:tcPr>
            <w:tcW w:w="10060" w:type="dxa"/>
            <w:gridSpan w:val="6"/>
            <w:shd w:val="clear" w:color="auto" w:fill="17365D"/>
          </w:tcPr>
          <w:p w14:paraId="1D5C093D" w14:textId="5DC134B4" w:rsidR="00676028" w:rsidRPr="00676028" w:rsidRDefault="00A57D1C"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Libraries Board SA</w:t>
            </w:r>
          </w:p>
        </w:tc>
      </w:tr>
      <w:tr w:rsidR="00676028" w:rsidRPr="00676028" w14:paraId="07DC4AF0" w14:textId="77777777" w:rsidTr="00676028">
        <w:tc>
          <w:tcPr>
            <w:tcW w:w="10060" w:type="dxa"/>
            <w:gridSpan w:val="6"/>
            <w:shd w:val="clear" w:color="auto" w:fill="DBE5F1"/>
          </w:tcPr>
          <w:p w14:paraId="6BC8D2A1"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28"/>
                <w:szCs w:val="28"/>
                <w:lang w:eastAsia="en-US"/>
              </w:rPr>
              <w:t>Nominee Details</w:t>
            </w:r>
          </w:p>
          <w:p w14:paraId="12454E5F"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16"/>
                <w:szCs w:val="16"/>
                <w:lang w:eastAsia="en-US"/>
              </w:rPr>
              <w:t xml:space="preserve">* Denotes a Mandatory Field. The information in this form is provided by the LGA to the relevant Minister/State Government Authority for the </w:t>
            </w:r>
            <w:proofErr w:type="gramStart"/>
            <w:r w:rsidRPr="00676028">
              <w:rPr>
                <w:rFonts w:eastAsia="Times New Roman" w:cs="Open Sans"/>
                <w:b/>
                <w:bCs/>
                <w:color w:val="auto"/>
                <w:sz w:val="16"/>
                <w:szCs w:val="16"/>
                <w:lang w:eastAsia="en-US"/>
              </w:rPr>
              <w:t>purposes</w:t>
            </w:r>
            <w:proofErr w:type="gramEnd"/>
            <w:r w:rsidRPr="00676028">
              <w:rPr>
                <w:rFonts w:eastAsia="Times New Roman" w:cs="Open Sans"/>
                <w:b/>
                <w:bCs/>
                <w:color w:val="auto"/>
                <w:sz w:val="16"/>
                <w:szCs w:val="16"/>
                <w:lang w:eastAsia="en-US"/>
              </w:rPr>
              <w:t xml:space="preserve"> of </w:t>
            </w:r>
            <w:proofErr w:type="gramStart"/>
            <w:r w:rsidRPr="00676028">
              <w:rPr>
                <w:rFonts w:eastAsia="Times New Roman" w:cs="Open Sans"/>
                <w:b/>
                <w:bCs/>
                <w:color w:val="auto"/>
                <w:sz w:val="16"/>
                <w:szCs w:val="16"/>
                <w:lang w:eastAsia="en-US"/>
              </w:rPr>
              <w:t>actioning</w:t>
            </w:r>
            <w:proofErr w:type="gramEnd"/>
            <w:r w:rsidRPr="00676028">
              <w:rPr>
                <w:rFonts w:eastAsia="Times New Roman" w:cs="Open Sans"/>
                <w:b/>
                <w:bCs/>
                <w:color w:val="auto"/>
                <w:sz w:val="16"/>
                <w:szCs w:val="16"/>
                <w:lang w:eastAsia="en-US"/>
              </w:rPr>
              <w:t xml:space="preserve"> an appointment to an outside body. Successful Nominees may be contacted directly by the relevant body using the information provided in this form.</w:t>
            </w:r>
          </w:p>
        </w:tc>
      </w:tr>
      <w:tr w:rsidR="00676028" w:rsidRPr="00676028" w14:paraId="6101CC20" w14:textId="77777777" w:rsidTr="00676028">
        <w:tc>
          <w:tcPr>
            <w:tcW w:w="2830" w:type="dxa"/>
          </w:tcPr>
          <w:p w14:paraId="2933840C" w14:textId="77777777" w:rsidR="00676028" w:rsidRPr="00676028" w:rsidRDefault="00676028" w:rsidP="00ED78F2">
            <w:pPr>
              <w:spacing w:before="60" w:after="60" w:line="240" w:lineRule="auto"/>
              <w:rPr>
                <w:b/>
                <w:bCs/>
              </w:rPr>
            </w:pPr>
            <w:r w:rsidRPr="00676028">
              <w:rPr>
                <w:b/>
                <w:bCs/>
              </w:rPr>
              <w:t xml:space="preserve">First </w:t>
            </w:r>
            <w:proofErr w:type="gramStart"/>
            <w:r w:rsidRPr="00676028">
              <w:rPr>
                <w:b/>
                <w:bCs/>
              </w:rPr>
              <w:t>Name:*</w:t>
            </w:r>
            <w:proofErr w:type="gramEnd"/>
          </w:p>
        </w:tc>
        <w:tc>
          <w:tcPr>
            <w:tcW w:w="4708" w:type="dxa"/>
            <w:gridSpan w:val="3"/>
          </w:tcPr>
          <w:p w14:paraId="385D964E" w14:textId="77777777" w:rsidR="00676028" w:rsidRPr="00676028" w:rsidRDefault="00676028" w:rsidP="00ED78F2">
            <w:pPr>
              <w:spacing w:before="60" w:after="60" w:line="240" w:lineRule="auto"/>
            </w:pPr>
          </w:p>
        </w:tc>
        <w:tc>
          <w:tcPr>
            <w:tcW w:w="1529" w:type="dxa"/>
          </w:tcPr>
          <w:p w14:paraId="795BEEEC" w14:textId="77777777" w:rsidR="00676028" w:rsidRPr="00676028" w:rsidRDefault="00676028" w:rsidP="00ED78F2">
            <w:pPr>
              <w:spacing w:before="60" w:after="60" w:line="240" w:lineRule="auto"/>
              <w:rPr>
                <w:b/>
                <w:bCs/>
              </w:rPr>
            </w:pPr>
            <w:r w:rsidRPr="00676028">
              <w:rPr>
                <w:b/>
                <w:bCs/>
              </w:rPr>
              <w:t xml:space="preserve">Gender </w:t>
            </w:r>
          </w:p>
        </w:tc>
        <w:tc>
          <w:tcPr>
            <w:tcW w:w="993" w:type="dxa"/>
          </w:tcPr>
          <w:p w14:paraId="56E9C39A" w14:textId="77777777" w:rsidR="00676028" w:rsidRPr="00676028" w:rsidRDefault="00676028" w:rsidP="00ED78F2">
            <w:pPr>
              <w:spacing w:before="60" w:after="60" w:line="240" w:lineRule="auto"/>
            </w:pPr>
          </w:p>
        </w:tc>
      </w:tr>
      <w:tr w:rsidR="00676028" w:rsidRPr="00676028" w14:paraId="7DD4CF65" w14:textId="77777777" w:rsidTr="00676028">
        <w:tc>
          <w:tcPr>
            <w:tcW w:w="2830" w:type="dxa"/>
          </w:tcPr>
          <w:p w14:paraId="1D00D805" w14:textId="77777777" w:rsidR="00676028" w:rsidRPr="00676028" w:rsidRDefault="00676028" w:rsidP="00ED78F2">
            <w:pPr>
              <w:spacing w:before="60" w:after="60" w:line="240" w:lineRule="auto"/>
              <w:rPr>
                <w:b/>
                <w:bCs/>
              </w:rPr>
            </w:pPr>
            <w:r w:rsidRPr="00676028">
              <w:rPr>
                <w:b/>
                <w:bCs/>
              </w:rPr>
              <w:t xml:space="preserve">Middle </w:t>
            </w:r>
            <w:proofErr w:type="gramStart"/>
            <w:r w:rsidRPr="00676028">
              <w:rPr>
                <w:b/>
                <w:bCs/>
              </w:rPr>
              <w:t>Name:*</w:t>
            </w:r>
            <w:proofErr w:type="gramEnd"/>
          </w:p>
        </w:tc>
        <w:tc>
          <w:tcPr>
            <w:tcW w:w="7230" w:type="dxa"/>
            <w:gridSpan w:val="5"/>
          </w:tcPr>
          <w:p w14:paraId="446BFCFA" w14:textId="77777777" w:rsidR="00676028" w:rsidRPr="00676028" w:rsidRDefault="00676028" w:rsidP="00ED78F2">
            <w:pPr>
              <w:spacing w:before="60" w:after="60" w:line="240" w:lineRule="auto"/>
            </w:pPr>
          </w:p>
        </w:tc>
      </w:tr>
      <w:tr w:rsidR="00676028" w:rsidRPr="00676028" w14:paraId="1B43FEE2" w14:textId="77777777" w:rsidTr="00676028">
        <w:tc>
          <w:tcPr>
            <w:tcW w:w="2830" w:type="dxa"/>
          </w:tcPr>
          <w:p w14:paraId="682547F4" w14:textId="77777777" w:rsidR="00676028" w:rsidRPr="00676028" w:rsidRDefault="00676028" w:rsidP="00ED78F2">
            <w:pPr>
              <w:spacing w:before="60" w:after="60" w:line="240" w:lineRule="auto"/>
              <w:rPr>
                <w:b/>
                <w:bCs/>
              </w:rPr>
            </w:pPr>
            <w:proofErr w:type="gramStart"/>
            <w:r w:rsidRPr="00676028">
              <w:rPr>
                <w:b/>
                <w:bCs/>
              </w:rPr>
              <w:t>Surname:*</w:t>
            </w:r>
            <w:proofErr w:type="gramEnd"/>
          </w:p>
        </w:tc>
        <w:tc>
          <w:tcPr>
            <w:tcW w:w="7230" w:type="dxa"/>
            <w:gridSpan w:val="5"/>
          </w:tcPr>
          <w:p w14:paraId="79465BFD" w14:textId="77777777" w:rsidR="00676028" w:rsidRPr="00676028" w:rsidRDefault="00676028" w:rsidP="00ED78F2">
            <w:pPr>
              <w:spacing w:before="60" w:after="60" w:line="240" w:lineRule="auto"/>
            </w:pPr>
          </w:p>
        </w:tc>
      </w:tr>
      <w:tr w:rsidR="00676028" w:rsidRPr="00676028" w14:paraId="25FAE0C8" w14:textId="77777777" w:rsidTr="00676028">
        <w:tc>
          <w:tcPr>
            <w:tcW w:w="2830" w:type="dxa"/>
            <w:vMerge w:val="restart"/>
          </w:tcPr>
          <w:p w14:paraId="1A95F540" w14:textId="77777777" w:rsidR="00676028" w:rsidRPr="00676028" w:rsidRDefault="00676028" w:rsidP="00ED78F2">
            <w:pPr>
              <w:spacing w:before="60" w:after="60" w:line="240" w:lineRule="auto"/>
              <w:rPr>
                <w:b/>
                <w:bCs/>
              </w:rPr>
            </w:pPr>
            <w:r w:rsidRPr="00676028">
              <w:rPr>
                <w:b/>
                <w:bCs/>
              </w:rPr>
              <w:t xml:space="preserve">Home / Personal Postal </w:t>
            </w:r>
            <w:proofErr w:type="gramStart"/>
            <w:r w:rsidRPr="00676028">
              <w:rPr>
                <w:b/>
                <w:bCs/>
              </w:rPr>
              <w:t>Address:*</w:t>
            </w:r>
            <w:proofErr w:type="gramEnd"/>
          </w:p>
        </w:tc>
        <w:tc>
          <w:tcPr>
            <w:tcW w:w="7230" w:type="dxa"/>
            <w:gridSpan w:val="5"/>
          </w:tcPr>
          <w:p w14:paraId="05EE673A" w14:textId="77777777" w:rsidR="00676028" w:rsidRPr="00676028" w:rsidRDefault="00676028" w:rsidP="00ED78F2">
            <w:pPr>
              <w:spacing w:before="60" w:after="60" w:line="240" w:lineRule="auto"/>
            </w:pPr>
          </w:p>
        </w:tc>
      </w:tr>
      <w:tr w:rsidR="00676028" w:rsidRPr="00676028" w14:paraId="1D2CB7F9" w14:textId="77777777" w:rsidTr="00676028">
        <w:tc>
          <w:tcPr>
            <w:tcW w:w="2830" w:type="dxa"/>
            <w:vMerge/>
          </w:tcPr>
          <w:p w14:paraId="248E21CA" w14:textId="77777777" w:rsidR="00676028" w:rsidRPr="00676028" w:rsidRDefault="00676028" w:rsidP="00ED78F2">
            <w:pPr>
              <w:spacing w:before="60" w:after="60" w:line="240" w:lineRule="auto"/>
              <w:rPr>
                <w:b/>
                <w:bCs/>
              </w:rPr>
            </w:pPr>
          </w:p>
        </w:tc>
        <w:tc>
          <w:tcPr>
            <w:tcW w:w="7230" w:type="dxa"/>
            <w:gridSpan w:val="5"/>
          </w:tcPr>
          <w:p w14:paraId="7BB300A5" w14:textId="77777777" w:rsidR="00676028" w:rsidRPr="00676028" w:rsidRDefault="00676028" w:rsidP="00ED78F2">
            <w:pPr>
              <w:spacing w:before="60" w:after="60" w:line="240" w:lineRule="auto"/>
            </w:pPr>
          </w:p>
        </w:tc>
      </w:tr>
      <w:tr w:rsidR="00676028" w:rsidRPr="00676028" w14:paraId="7C498FB5" w14:textId="77777777" w:rsidTr="00676028">
        <w:tc>
          <w:tcPr>
            <w:tcW w:w="2830" w:type="dxa"/>
          </w:tcPr>
          <w:p w14:paraId="579A9303" w14:textId="77777777" w:rsidR="00676028" w:rsidRPr="00676028" w:rsidRDefault="00676028" w:rsidP="00ED78F2">
            <w:pPr>
              <w:spacing w:before="60" w:after="60" w:line="240" w:lineRule="auto"/>
              <w:rPr>
                <w:b/>
                <w:bCs/>
              </w:rPr>
            </w:pPr>
            <w:r w:rsidRPr="00676028">
              <w:rPr>
                <w:b/>
                <w:bCs/>
              </w:rPr>
              <w:t>Phone:</w:t>
            </w:r>
          </w:p>
        </w:tc>
        <w:tc>
          <w:tcPr>
            <w:tcW w:w="2693" w:type="dxa"/>
          </w:tcPr>
          <w:p w14:paraId="6006C5D6" w14:textId="77777777" w:rsidR="00676028" w:rsidRPr="00676028" w:rsidRDefault="00676028" w:rsidP="00ED78F2">
            <w:pPr>
              <w:spacing w:before="60" w:after="60" w:line="240" w:lineRule="auto"/>
            </w:pPr>
          </w:p>
        </w:tc>
        <w:tc>
          <w:tcPr>
            <w:tcW w:w="1134" w:type="dxa"/>
          </w:tcPr>
          <w:p w14:paraId="7EE08438" w14:textId="77777777" w:rsidR="00676028" w:rsidRPr="00676028" w:rsidRDefault="00676028" w:rsidP="00ED78F2">
            <w:pPr>
              <w:spacing w:before="60" w:after="60" w:line="240" w:lineRule="auto"/>
              <w:rPr>
                <w:b/>
                <w:bCs/>
              </w:rPr>
            </w:pPr>
            <w:r w:rsidRPr="00676028">
              <w:rPr>
                <w:b/>
                <w:bCs/>
              </w:rPr>
              <w:t>Mobile:</w:t>
            </w:r>
          </w:p>
        </w:tc>
        <w:tc>
          <w:tcPr>
            <w:tcW w:w="3403" w:type="dxa"/>
            <w:gridSpan w:val="3"/>
          </w:tcPr>
          <w:p w14:paraId="063D649D" w14:textId="77777777" w:rsidR="00676028" w:rsidRPr="00676028" w:rsidRDefault="00676028" w:rsidP="00ED78F2">
            <w:pPr>
              <w:spacing w:before="60" w:after="60" w:line="240" w:lineRule="auto"/>
            </w:pPr>
          </w:p>
        </w:tc>
      </w:tr>
      <w:tr w:rsidR="00676028" w:rsidRPr="00676028" w14:paraId="09B71F26" w14:textId="77777777" w:rsidTr="00676028">
        <w:tc>
          <w:tcPr>
            <w:tcW w:w="2830" w:type="dxa"/>
          </w:tcPr>
          <w:p w14:paraId="2D1B0732" w14:textId="77777777" w:rsidR="00676028" w:rsidRPr="00676028" w:rsidRDefault="00676028" w:rsidP="00ED78F2">
            <w:pPr>
              <w:spacing w:before="60" w:after="60" w:line="240" w:lineRule="auto"/>
              <w:rPr>
                <w:b/>
                <w:bCs/>
              </w:rPr>
            </w:pPr>
            <w:r w:rsidRPr="00676028">
              <w:rPr>
                <w:b/>
                <w:bCs/>
              </w:rPr>
              <w:t>Personal Email:</w:t>
            </w:r>
          </w:p>
        </w:tc>
        <w:tc>
          <w:tcPr>
            <w:tcW w:w="7230" w:type="dxa"/>
            <w:gridSpan w:val="5"/>
          </w:tcPr>
          <w:p w14:paraId="00EFC722" w14:textId="77777777" w:rsidR="00676028" w:rsidRPr="00676028" w:rsidRDefault="00676028" w:rsidP="00ED78F2">
            <w:pPr>
              <w:spacing w:before="60" w:after="60" w:line="240" w:lineRule="auto"/>
            </w:pPr>
          </w:p>
        </w:tc>
      </w:tr>
      <w:tr w:rsidR="00676028" w:rsidRPr="00676028" w14:paraId="4122505C" w14:textId="77777777" w:rsidTr="00676028">
        <w:tc>
          <w:tcPr>
            <w:tcW w:w="2830" w:type="dxa"/>
          </w:tcPr>
          <w:p w14:paraId="5132A655" w14:textId="77777777" w:rsidR="00676028" w:rsidRPr="00676028" w:rsidRDefault="00676028" w:rsidP="00ED78F2">
            <w:pPr>
              <w:spacing w:before="60" w:after="60" w:line="240" w:lineRule="auto"/>
              <w:rPr>
                <w:b/>
                <w:bCs/>
              </w:rPr>
            </w:pPr>
            <w:r w:rsidRPr="00676028">
              <w:rPr>
                <w:b/>
                <w:bCs/>
              </w:rPr>
              <w:t>Why are you interested in this role?</w:t>
            </w:r>
          </w:p>
        </w:tc>
        <w:tc>
          <w:tcPr>
            <w:tcW w:w="7230" w:type="dxa"/>
            <w:gridSpan w:val="5"/>
          </w:tcPr>
          <w:p w14:paraId="1F23F2B2" w14:textId="77777777" w:rsidR="00676028" w:rsidRPr="00676028" w:rsidRDefault="00676028" w:rsidP="00ED78F2">
            <w:pPr>
              <w:spacing w:before="60" w:after="60" w:line="240" w:lineRule="auto"/>
            </w:pPr>
          </w:p>
        </w:tc>
      </w:tr>
      <w:tr w:rsidR="00676028" w:rsidRPr="00676028" w14:paraId="432ECF22" w14:textId="77777777" w:rsidTr="00676028">
        <w:tc>
          <w:tcPr>
            <w:tcW w:w="2830" w:type="dxa"/>
          </w:tcPr>
          <w:p w14:paraId="5C71AE04" w14:textId="77777777" w:rsidR="00676028" w:rsidRPr="00676028" w:rsidRDefault="00676028" w:rsidP="00ED78F2">
            <w:pPr>
              <w:spacing w:before="0" w:line="240" w:lineRule="auto"/>
              <w:rPr>
                <w:b/>
                <w:bCs/>
              </w:rPr>
            </w:pPr>
            <w:r w:rsidRPr="00676028">
              <w:rPr>
                <w:b/>
                <w:bCs/>
              </w:rPr>
              <w:t>CV</w:t>
            </w:r>
          </w:p>
        </w:tc>
        <w:tc>
          <w:tcPr>
            <w:tcW w:w="7230" w:type="dxa"/>
            <w:gridSpan w:val="5"/>
          </w:tcPr>
          <w:p w14:paraId="102DAC11" w14:textId="77777777" w:rsidR="00676028" w:rsidRPr="00676028" w:rsidRDefault="00676028" w:rsidP="00ED78F2">
            <w:pPr>
              <w:spacing w:before="0" w:line="240" w:lineRule="auto"/>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49FD8F88" w14:textId="77777777" w:rsidTr="00676028">
        <w:tc>
          <w:tcPr>
            <w:tcW w:w="2830" w:type="dxa"/>
          </w:tcPr>
          <w:p w14:paraId="75CD25B6" w14:textId="77777777" w:rsidR="00676028" w:rsidRPr="00676028" w:rsidRDefault="00676028" w:rsidP="00ED78F2">
            <w:pPr>
              <w:spacing w:before="0" w:line="240" w:lineRule="auto"/>
              <w:rPr>
                <w:b/>
                <w:bCs/>
                <w:i/>
                <w:iCs/>
              </w:rPr>
            </w:pPr>
            <w:r w:rsidRPr="00676028">
              <w:rPr>
                <w:b/>
                <w:bCs/>
              </w:rPr>
              <w:t xml:space="preserve">Response to selection criteria </w:t>
            </w:r>
            <w:r w:rsidRPr="00676028">
              <w:rPr>
                <w:b/>
                <w:bCs/>
                <w:i/>
                <w:iCs/>
              </w:rPr>
              <w:t>(if applicable)</w:t>
            </w:r>
          </w:p>
          <w:p w14:paraId="5A2CB991" w14:textId="77777777" w:rsidR="00676028" w:rsidRPr="00676028" w:rsidRDefault="00676028" w:rsidP="00ED78F2">
            <w:pPr>
              <w:spacing w:before="0" w:line="240" w:lineRule="auto"/>
              <w:rPr>
                <w:i/>
                <w:iCs/>
              </w:rPr>
            </w:pPr>
            <w:r w:rsidRPr="00676028">
              <w:rPr>
                <w:i/>
                <w:iCs/>
                <w:sz w:val="18"/>
                <w:szCs w:val="18"/>
              </w:rPr>
              <w:t xml:space="preserve">Please refer to the Call for Nominations information sheet for the selection criteria to be addressed. </w:t>
            </w:r>
          </w:p>
        </w:tc>
        <w:tc>
          <w:tcPr>
            <w:tcW w:w="7230" w:type="dxa"/>
            <w:gridSpan w:val="5"/>
          </w:tcPr>
          <w:p w14:paraId="00D7D2A9" w14:textId="77777777" w:rsidR="00676028" w:rsidRPr="00676028" w:rsidRDefault="00676028" w:rsidP="00ED78F2">
            <w:pPr>
              <w:spacing w:before="0" w:line="240" w:lineRule="auto"/>
              <w:rPr>
                <w:i/>
                <w:iCs/>
              </w:rPr>
            </w:pPr>
            <w:r w:rsidRPr="00676028">
              <w:rPr>
                <w:i/>
                <w:iCs/>
              </w:rPr>
              <w:t xml:space="preserve">Nominee to provide response to selection criteria (of no more than 2 pages) for consideration by the LGA Board of Directors. </w:t>
            </w:r>
          </w:p>
          <w:p w14:paraId="72B94ED8" w14:textId="77777777" w:rsidR="00676028" w:rsidRPr="00676028" w:rsidRDefault="00676028" w:rsidP="00ED78F2">
            <w:pPr>
              <w:spacing w:before="0" w:line="240" w:lineRule="auto"/>
              <w:rPr>
                <w:i/>
                <w:iCs/>
              </w:rPr>
            </w:pPr>
          </w:p>
          <w:p w14:paraId="4A12B02D" w14:textId="77777777" w:rsidR="00676028" w:rsidRPr="00676028" w:rsidRDefault="00676028" w:rsidP="00ED78F2">
            <w:pPr>
              <w:spacing w:before="0" w:line="240" w:lineRule="auto"/>
              <w:rPr>
                <w:lang w:val="en-AU"/>
              </w:rPr>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31AE400C" w14:textId="77777777" w:rsidTr="00676028">
        <w:tc>
          <w:tcPr>
            <w:tcW w:w="10060" w:type="dxa"/>
            <w:gridSpan w:val="6"/>
            <w:tcBorders>
              <w:bottom w:val="nil"/>
            </w:tcBorders>
          </w:tcPr>
          <w:p w14:paraId="1F781E70" w14:textId="77777777" w:rsidR="00676028" w:rsidRPr="00676028" w:rsidRDefault="00676028" w:rsidP="00676028">
            <w:pPr>
              <w:spacing w:before="0" w:after="60" w:line="240" w:lineRule="auto"/>
            </w:pPr>
            <w:r w:rsidRPr="00676028">
              <w:rPr>
                <w:b/>
                <w:bCs/>
              </w:rPr>
              <w:t xml:space="preserve">Do you agree for your details to be retained on the LGA Nominees Database for a period of 12 months </w:t>
            </w:r>
            <w:proofErr w:type="gramStart"/>
            <w:r w:rsidRPr="00676028">
              <w:rPr>
                <w:b/>
                <w:bCs/>
              </w:rPr>
              <w:t>in order to</w:t>
            </w:r>
            <w:proofErr w:type="gramEnd"/>
            <w:r w:rsidRPr="00676028">
              <w:rPr>
                <w:b/>
                <w:bCs/>
              </w:rPr>
              <w:t xml:space="preserve"> be considered for other vacancies on Outside Bodies?</w:t>
            </w:r>
            <w:r w:rsidRPr="00676028">
              <w:t xml:space="preserve">  </w:t>
            </w:r>
          </w:p>
          <w:p w14:paraId="5E3473D8" w14:textId="77777777" w:rsidR="00676028" w:rsidRPr="00676028" w:rsidRDefault="00676028" w:rsidP="00676028">
            <w:pPr>
              <w:spacing w:before="0" w:after="60" w:line="240" w:lineRule="auto"/>
              <w:ind w:left="567"/>
            </w:pPr>
            <w:r w:rsidRPr="00676028">
              <w:t xml:space="preserve">Yes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w:t>
            </w:r>
            <w:proofErr w:type="gramStart"/>
            <w:r w:rsidRPr="00676028">
              <w:t>No</w:t>
            </w:r>
            <w:proofErr w:type="gramEnd"/>
            <w:r w:rsidRPr="00676028">
              <w:t xml:space="preserve">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w:t>
            </w:r>
          </w:p>
          <w:p w14:paraId="1D4D1869" w14:textId="77777777" w:rsidR="00676028" w:rsidRPr="00676028" w:rsidRDefault="00676028" w:rsidP="00676028">
            <w:pPr>
              <w:spacing w:before="0" w:after="60" w:line="240" w:lineRule="auto"/>
            </w:pPr>
            <w:r w:rsidRPr="00676028">
              <w:t xml:space="preserve">If </w:t>
            </w:r>
            <w:proofErr w:type="gramStart"/>
            <w:r w:rsidRPr="00676028">
              <w:t>Yes</w:t>
            </w:r>
            <w:proofErr w:type="gramEnd"/>
            <w:r w:rsidRPr="00676028">
              <w:t xml:space="preserve">, please list any fields of interest or Outside Bodies of interest: </w:t>
            </w:r>
          </w:p>
        </w:tc>
      </w:tr>
      <w:tr w:rsidR="00676028" w:rsidRPr="00676028" w14:paraId="031DE413" w14:textId="77777777" w:rsidTr="00676028">
        <w:tc>
          <w:tcPr>
            <w:tcW w:w="10060" w:type="dxa"/>
            <w:gridSpan w:val="6"/>
            <w:tcBorders>
              <w:top w:val="nil"/>
              <w:bottom w:val="nil"/>
            </w:tcBorders>
          </w:tcPr>
          <w:p w14:paraId="04DBE647" w14:textId="77777777" w:rsidR="00676028" w:rsidRPr="00676028" w:rsidRDefault="00676028" w:rsidP="00676028">
            <w:pPr>
              <w:numPr>
                <w:ilvl w:val="0"/>
                <w:numId w:val="10"/>
              </w:numPr>
              <w:spacing w:before="0" w:after="60" w:line="240" w:lineRule="auto"/>
              <w:rPr>
                <w:b/>
                <w:bCs/>
              </w:rPr>
            </w:pPr>
          </w:p>
        </w:tc>
      </w:tr>
      <w:tr w:rsidR="00676028" w:rsidRPr="00676028" w14:paraId="5DA5E2CD" w14:textId="77777777" w:rsidTr="00676028">
        <w:tc>
          <w:tcPr>
            <w:tcW w:w="10060" w:type="dxa"/>
            <w:gridSpan w:val="6"/>
            <w:tcBorders>
              <w:top w:val="nil"/>
              <w:bottom w:val="nil"/>
            </w:tcBorders>
          </w:tcPr>
          <w:p w14:paraId="2CC35BCF" w14:textId="77777777" w:rsidR="00676028" w:rsidRPr="00676028" w:rsidRDefault="00676028" w:rsidP="00676028">
            <w:pPr>
              <w:numPr>
                <w:ilvl w:val="0"/>
                <w:numId w:val="10"/>
              </w:numPr>
              <w:spacing w:before="0" w:after="60" w:line="240" w:lineRule="auto"/>
              <w:rPr>
                <w:b/>
                <w:bCs/>
              </w:rPr>
            </w:pPr>
          </w:p>
        </w:tc>
      </w:tr>
      <w:tr w:rsidR="00676028" w:rsidRPr="00676028" w14:paraId="0F80416D" w14:textId="77777777" w:rsidTr="00676028">
        <w:tc>
          <w:tcPr>
            <w:tcW w:w="10060" w:type="dxa"/>
            <w:gridSpan w:val="6"/>
            <w:tcBorders>
              <w:top w:val="nil"/>
            </w:tcBorders>
          </w:tcPr>
          <w:p w14:paraId="3FFAB1B5" w14:textId="77777777" w:rsidR="00676028" w:rsidRPr="00676028" w:rsidRDefault="00676028" w:rsidP="00676028">
            <w:pPr>
              <w:numPr>
                <w:ilvl w:val="0"/>
                <w:numId w:val="10"/>
              </w:numPr>
              <w:spacing w:before="0" w:after="60" w:line="240" w:lineRule="auto"/>
              <w:rPr>
                <w:b/>
                <w:bCs/>
              </w:rPr>
            </w:pPr>
          </w:p>
        </w:tc>
      </w:tr>
      <w:tr w:rsidR="00676028" w:rsidRPr="00676028" w14:paraId="7AB4E72D" w14:textId="77777777" w:rsidTr="00676028">
        <w:tc>
          <w:tcPr>
            <w:tcW w:w="10060" w:type="dxa"/>
            <w:gridSpan w:val="6"/>
          </w:tcPr>
          <w:p w14:paraId="465AAFD0" w14:textId="2803DA79" w:rsidR="00676028" w:rsidRPr="00676028" w:rsidRDefault="00676028" w:rsidP="00676028">
            <w:pPr>
              <w:spacing w:before="0" w:after="60" w:line="278" w:lineRule="auto"/>
              <w:rPr>
                <w:b/>
                <w:lang w:val="en-AU"/>
              </w:rPr>
            </w:pPr>
            <w:r w:rsidRPr="00676028">
              <w:rPr>
                <w:b/>
                <w:lang w:val="en-AU"/>
              </w:rPr>
              <w:t xml:space="preserve">Undertaking: </w:t>
            </w:r>
            <w:r w:rsidRPr="00676028">
              <w:rPr>
                <w:lang w:val="en-AU"/>
              </w:rPr>
              <w:t xml:space="preserve"> </w:t>
            </w:r>
          </w:p>
          <w:p w14:paraId="2017A7C4" w14:textId="77777777" w:rsidR="00676028" w:rsidRPr="00676028" w:rsidRDefault="00676028" w:rsidP="00676028">
            <w:pPr>
              <w:spacing w:before="0" w:after="60" w:line="240" w:lineRule="auto"/>
              <w:rPr>
                <w:i/>
                <w:lang w:val="en-AU"/>
              </w:rPr>
            </w:pPr>
            <w:r w:rsidRPr="00676028">
              <w:rPr>
                <w:i/>
                <w:lang w:val="en-AU"/>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68BBE94" w14:textId="77777777" w:rsidR="00676028" w:rsidRPr="00676028" w:rsidRDefault="00676028" w:rsidP="00676028">
            <w:pPr>
              <w:spacing w:before="0" w:after="60" w:line="240" w:lineRule="auto"/>
              <w:rPr>
                <w:lang w:val="en-AU"/>
              </w:rPr>
            </w:pPr>
            <w:r w:rsidRPr="00676028">
              <w:rPr>
                <w:lang w:val="en-AU"/>
              </w:rPr>
              <w:t>Yes</w:t>
            </w:r>
            <w:r w:rsidRPr="00676028">
              <w:rPr>
                <w:lang w:val="en-AU"/>
              </w:rPr>
              <w:tab/>
            </w:r>
            <w:bookmarkStart w:id="0" w:name="Check1"/>
            <w:r w:rsidRPr="00676028">
              <w:rPr>
                <w:lang w:val="en-AU"/>
              </w:rPr>
              <w:fldChar w:fldCharType="begin">
                <w:ffData>
                  <w:name w:val="Check1"/>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0"/>
            <w:r w:rsidRPr="00676028">
              <w:rPr>
                <w:lang w:val="en-AU"/>
              </w:rPr>
              <w:tab/>
              <w:t xml:space="preserve">No </w:t>
            </w:r>
            <w:r w:rsidRPr="00676028">
              <w:rPr>
                <w:lang w:val="en-AU"/>
              </w:rPr>
              <w:tab/>
            </w:r>
            <w:bookmarkStart w:id="1" w:name="Check2"/>
            <w:r w:rsidRPr="00676028">
              <w:rPr>
                <w:lang w:val="en-AU"/>
              </w:rPr>
              <w:fldChar w:fldCharType="begin">
                <w:ffData>
                  <w:name w:val="Check2"/>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1"/>
          </w:p>
          <w:p w14:paraId="7A1B0C54" w14:textId="77777777" w:rsidR="00676028" w:rsidRPr="00676028" w:rsidRDefault="00676028" w:rsidP="00676028">
            <w:pPr>
              <w:spacing w:before="0" w:after="60" w:line="240" w:lineRule="auto"/>
            </w:pPr>
            <w:r w:rsidRPr="00676028">
              <w:rPr>
                <w:lang w:val="en-AU"/>
              </w:rPr>
              <w:t>Signature of Nominee:</w:t>
            </w:r>
            <w:r w:rsidRPr="00676028">
              <w:rPr>
                <w:lang w:val="en-AU"/>
              </w:rPr>
              <w:tab/>
              <w:t>__________________________________________</w:t>
            </w:r>
          </w:p>
        </w:tc>
      </w:tr>
    </w:tbl>
    <w:p w14:paraId="36C10815" w14:textId="77777777" w:rsidR="00254C2C" w:rsidRPr="004B68B0" w:rsidRDefault="00254C2C" w:rsidP="007E1D5C">
      <w:pPr>
        <w:rPr>
          <w:lang w:val="en-AU"/>
        </w:rPr>
      </w:pPr>
    </w:p>
    <w:sectPr w:rsidR="00254C2C" w:rsidRPr="004B68B0" w:rsidSect="00676028">
      <w:headerReference w:type="default" r:id="rId12"/>
      <w:footerReference w:type="default" r:id="rId13"/>
      <w:headerReference w:type="first" r:id="rId14"/>
      <w:footerReference w:type="first" r:id="rId15"/>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70A9" w14:textId="77777777" w:rsidR="004379C3" w:rsidRDefault="004379C3" w:rsidP="002109C9">
      <w:pPr>
        <w:spacing w:before="0" w:line="240" w:lineRule="auto"/>
      </w:pPr>
      <w:r>
        <w:separator/>
      </w:r>
    </w:p>
  </w:endnote>
  <w:endnote w:type="continuationSeparator" w:id="0">
    <w:p w14:paraId="55FB24FF" w14:textId="77777777" w:rsidR="004379C3" w:rsidRDefault="004379C3"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97DC" w14:textId="31F9B8DE"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57482168"/>
        <w:docPartObj>
          <w:docPartGallery w:val="Page Numbers (Top of Page)"/>
          <w:docPartUnique/>
        </w:docPartObj>
      </w:sdt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F281" w14:textId="5DFFE41A"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300774423"/>
        <w:docPartObj>
          <w:docPartGallery w:val="Page Numbers (Top of Page)"/>
          <w:docPartUnique/>
        </w:docPartObj>
      </w:sdt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2A71" w14:textId="77777777" w:rsidR="004379C3" w:rsidRDefault="004379C3" w:rsidP="002109C9">
      <w:pPr>
        <w:spacing w:before="0" w:line="240" w:lineRule="auto"/>
      </w:pPr>
      <w:r>
        <w:separator/>
      </w:r>
    </w:p>
  </w:footnote>
  <w:footnote w:type="continuationSeparator" w:id="0">
    <w:p w14:paraId="0A57FCF4" w14:textId="77777777" w:rsidR="004379C3" w:rsidRDefault="004379C3"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9"/>
  </w:num>
  <w:num w:numId="5" w16cid:durableId="1215194385">
    <w:abstractNumId w:val="8"/>
  </w:num>
  <w:num w:numId="6" w16cid:durableId="1076244064">
    <w:abstractNumId w:val="7"/>
  </w:num>
  <w:num w:numId="7" w16cid:durableId="914314628">
    <w:abstractNumId w:val="0"/>
  </w:num>
  <w:num w:numId="8" w16cid:durableId="804738991">
    <w:abstractNumId w:val="3"/>
  </w:num>
  <w:num w:numId="9" w16cid:durableId="2007434090">
    <w:abstractNumId w:val="2"/>
  </w:num>
  <w:num w:numId="10" w16cid:durableId="14429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7A9E"/>
    <w:rsid w:val="000159F8"/>
    <w:rsid w:val="00021760"/>
    <w:rsid w:val="0002466B"/>
    <w:rsid w:val="0004513E"/>
    <w:rsid w:val="00054AD5"/>
    <w:rsid w:val="000574A4"/>
    <w:rsid w:val="000729F5"/>
    <w:rsid w:val="00082564"/>
    <w:rsid w:val="00097D54"/>
    <w:rsid w:val="000A1BE1"/>
    <w:rsid w:val="000B584E"/>
    <w:rsid w:val="000B5E04"/>
    <w:rsid w:val="000C591A"/>
    <w:rsid w:val="000D4A7B"/>
    <w:rsid w:val="000E6BBB"/>
    <w:rsid w:val="000E7211"/>
    <w:rsid w:val="000F62F4"/>
    <w:rsid w:val="00110102"/>
    <w:rsid w:val="00131CF5"/>
    <w:rsid w:val="00176FAA"/>
    <w:rsid w:val="001A3384"/>
    <w:rsid w:val="001A4490"/>
    <w:rsid w:val="001C10C0"/>
    <w:rsid w:val="001D2B94"/>
    <w:rsid w:val="001E54C1"/>
    <w:rsid w:val="002055C1"/>
    <w:rsid w:val="00207FB9"/>
    <w:rsid w:val="002109C9"/>
    <w:rsid w:val="00214DFF"/>
    <w:rsid w:val="00252F97"/>
    <w:rsid w:val="00254C2C"/>
    <w:rsid w:val="002746A9"/>
    <w:rsid w:val="00276AAC"/>
    <w:rsid w:val="002A5815"/>
    <w:rsid w:val="002B58DD"/>
    <w:rsid w:val="002E045F"/>
    <w:rsid w:val="002E3784"/>
    <w:rsid w:val="00344547"/>
    <w:rsid w:val="00353BE5"/>
    <w:rsid w:val="00374647"/>
    <w:rsid w:val="00376E09"/>
    <w:rsid w:val="003806B9"/>
    <w:rsid w:val="00382356"/>
    <w:rsid w:val="00382409"/>
    <w:rsid w:val="00383221"/>
    <w:rsid w:val="003859F6"/>
    <w:rsid w:val="003C1EE5"/>
    <w:rsid w:val="003C661B"/>
    <w:rsid w:val="003F4299"/>
    <w:rsid w:val="003F5287"/>
    <w:rsid w:val="003F5EA8"/>
    <w:rsid w:val="00403688"/>
    <w:rsid w:val="004126EB"/>
    <w:rsid w:val="004221FB"/>
    <w:rsid w:val="00426D50"/>
    <w:rsid w:val="004379C3"/>
    <w:rsid w:val="004516CE"/>
    <w:rsid w:val="00453DA7"/>
    <w:rsid w:val="00455A1A"/>
    <w:rsid w:val="004765C3"/>
    <w:rsid w:val="004A07A3"/>
    <w:rsid w:val="004B5241"/>
    <w:rsid w:val="004B68B0"/>
    <w:rsid w:val="004D0AAA"/>
    <w:rsid w:val="004E27B2"/>
    <w:rsid w:val="004F26FD"/>
    <w:rsid w:val="00513F9A"/>
    <w:rsid w:val="00555F7C"/>
    <w:rsid w:val="0059591F"/>
    <w:rsid w:val="005B3457"/>
    <w:rsid w:val="005C0108"/>
    <w:rsid w:val="005C4157"/>
    <w:rsid w:val="005D2205"/>
    <w:rsid w:val="005D31B8"/>
    <w:rsid w:val="005E0D2F"/>
    <w:rsid w:val="005E26DC"/>
    <w:rsid w:val="005F1C91"/>
    <w:rsid w:val="0061338D"/>
    <w:rsid w:val="00617C97"/>
    <w:rsid w:val="00623DC1"/>
    <w:rsid w:val="00661EDF"/>
    <w:rsid w:val="006640D3"/>
    <w:rsid w:val="00673FFF"/>
    <w:rsid w:val="00676028"/>
    <w:rsid w:val="0068641B"/>
    <w:rsid w:val="006A5CD2"/>
    <w:rsid w:val="006C00D4"/>
    <w:rsid w:val="006C691C"/>
    <w:rsid w:val="006F6590"/>
    <w:rsid w:val="00703AD1"/>
    <w:rsid w:val="00740AD7"/>
    <w:rsid w:val="007450A7"/>
    <w:rsid w:val="00747564"/>
    <w:rsid w:val="00755DE4"/>
    <w:rsid w:val="00764F9E"/>
    <w:rsid w:val="00794462"/>
    <w:rsid w:val="007A18DA"/>
    <w:rsid w:val="007A35D5"/>
    <w:rsid w:val="007C4E11"/>
    <w:rsid w:val="007D0024"/>
    <w:rsid w:val="007D70E8"/>
    <w:rsid w:val="007E1D5C"/>
    <w:rsid w:val="007F4BE1"/>
    <w:rsid w:val="00803CF2"/>
    <w:rsid w:val="0080439B"/>
    <w:rsid w:val="008072AA"/>
    <w:rsid w:val="00857B6F"/>
    <w:rsid w:val="008763D2"/>
    <w:rsid w:val="008957D0"/>
    <w:rsid w:val="008B64D0"/>
    <w:rsid w:val="008E044B"/>
    <w:rsid w:val="008F6D30"/>
    <w:rsid w:val="00910A4A"/>
    <w:rsid w:val="00913BD0"/>
    <w:rsid w:val="00932003"/>
    <w:rsid w:val="0099224F"/>
    <w:rsid w:val="009A4347"/>
    <w:rsid w:val="009E7A6D"/>
    <w:rsid w:val="00A20A3C"/>
    <w:rsid w:val="00A269D9"/>
    <w:rsid w:val="00A57D1C"/>
    <w:rsid w:val="00A91640"/>
    <w:rsid w:val="00AC2D03"/>
    <w:rsid w:val="00AC2D2E"/>
    <w:rsid w:val="00AC40DA"/>
    <w:rsid w:val="00AD738E"/>
    <w:rsid w:val="00B0561A"/>
    <w:rsid w:val="00B17346"/>
    <w:rsid w:val="00B60F72"/>
    <w:rsid w:val="00B61C49"/>
    <w:rsid w:val="00B63182"/>
    <w:rsid w:val="00B72D64"/>
    <w:rsid w:val="00B83183"/>
    <w:rsid w:val="00B86D0C"/>
    <w:rsid w:val="00B967C0"/>
    <w:rsid w:val="00BD337A"/>
    <w:rsid w:val="00BE674E"/>
    <w:rsid w:val="00C04374"/>
    <w:rsid w:val="00C2586D"/>
    <w:rsid w:val="00C26D3C"/>
    <w:rsid w:val="00C6712C"/>
    <w:rsid w:val="00C7571F"/>
    <w:rsid w:val="00C84769"/>
    <w:rsid w:val="00CB0795"/>
    <w:rsid w:val="00CB64C2"/>
    <w:rsid w:val="00CC3A80"/>
    <w:rsid w:val="00CD0E21"/>
    <w:rsid w:val="00CD4486"/>
    <w:rsid w:val="00CE421F"/>
    <w:rsid w:val="00CE76C1"/>
    <w:rsid w:val="00CF3FA3"/>
    <w:rsid w:val="00D069ED"/>
    <w:rsid w:val="00D36898"/>
    <w:rsid w:val="00D449CC"/>
    <w:rsid w:val="00D62D68"/>
    <w:rsid w:val="00D64D75"/>
    <w:rsid w:val="00D84BDD"/>
    <w:rsid w:val="00D93608"/>
    <w:rsid w:val="00D9364A"/>
    <w:rsid w:val="00D952A8"/>
    <w:rsid w:val="00D97FB2"/>
    <w:rsid w:val="00DB3D36"/>
    <w:rsid w:val="00DC45F0"/>
    <w:rsid w:val="00DE1FD1"/>
    <w:rsid w:val="00DE21F4"/>
    <w:rsid w:val="00E25047"/>
    <w:rsid w:val="00E250EC"/>
    <w:rsid w:val="00E25611"/>
    <w:rsid w:val="00E44F4C"/>
    <w:rsid w:val="00E87692"/>
    <w:rsid w:val="00EA3E68"/>
    <w:rsid w:val="00EB024D"/>
    <w:rsid w:val="00EB1700"/>
    <w:rsid w:val="00EC1B9C"/>
    <w:rsid w:val="00ED494D"/>
    <w:rsid w:val="00ED78F2"/>
    <w:rsid w:val="00F11DB7"/>
    <w:rsid w:val="00F16FD4"/>
    <w:rsid w:val="00F34E8D"/>
    <w:rsid w:val="00F4280F"/>
    <w:rsid w:val="00F42DB9"/>
    <w:rsid w:val="00F70C06"/>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676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676028"/>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lgapoli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FF365-4D74-4FA4-A98F-634CC46F77A2}">
  <ds:schemaRefs>
    <ds:schemaRef ds:uri="http://schemas.microsoft.com/sharepoint/v3/contenttype/forms"/>
  </ds:schemaRefs>
</ds:datastoreItem>
</file>

<file path=customXml/itemProps2.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LGA South Australia normal template.dotx</Template>
  <TotalTime>2</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Part B - Nominations to Libraries Board SA</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B - Nominations to Libraries Board SA</dc:title>
  <dc:subject/>
  <dc:creator>LGA South Australia</dc:creator>
  <cp:keywords/>
  <dc:description/>
  <cp:lastModifiedBy>Melanie Raymond</cp:lastModifiedBy>
  <cp:revision>5</cp:revision>
  <cp:lastPrinted>2024-07-18T02:36:00Z</cp:lastPrinted>
  <dcterms:created xsi:type="dcterms:W3CDTF">2025-07-31T01:28:00Z</dcterms:created>
  <dcterms:modified xsi:type="dcterms:W3CDTF">2025-08-01T02:52:00Z</dcterms:modified>
</cp:coreProperties>
</file>